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7527E" w14:textId="5467685C" w:rsidR="003101C0" w:rsidRDefault="000601EA">
      <w:r>
        <w:rPr>
          <w:noProof/>
          <w:sz w:val="32"/>
          <w:szCs w:val="32"/>
        </w:rPr>
        <w:drawing>
          <wp:anchor distT="0" distB="0" distL="114300" distR="114300" simplePos="0" relativeHeight="251660440" behindDoc="0" locked="0" layoutInCell="1" allowOverlap="1" wp14:anchorId="2B1F2871" wp14:editId="7778AB9D">
            <wp:simplePos x="0" y="0"/>
            <wp:positionH relativeFrom="page">
              <wp:posOffset>7625080</wp:posOffset>
            </wp:positionH>
            <wp:positionV relativeFrom="page">
              <wp:posOffset>5680710</wp:posOffset>
            </wp:positionV>
            <wp:extent cx="1594485" cy="1373505"/>
            <wp:effectExtent l="0" t="0" r="5715" b="0"/>
            <wp:wrapTight wrapText="bothSides">
              <wp:wrapPolygon edited="0">
                <wp:start x="0" y="0"/>
                <wp:lineTo x="0" y="21171"/>
                <wp:lineTo x="21333" y="21171"/>
                <wp:lineTo x="21333" y="0"/>
                <wp:lineTo x="0" y="0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58383" behindDoc="0" locked="0" layoutInCell="1" allowOverlap="1" wp14:anchorId="7FFBAEAC" wp14:editId="74289E70">
            <wp:simplePos x="0" y="0"/>
            <wp:positionH relativeFrom="page">
              <wp:posOffset>7042150</wp:posOffset>
            </wp:positionH>
            <wp:positionV relativeFrom="page">
              <wp:posOffset>3475990</wp:posOffset>
            </wp:positionV>
            <wp:extent cx="2654300" cy="1990725"/>
            <wp:effectExtent l="0" t="0" r="12700" b="0"/>
            <wp:wrapTight wrapText="bothSides">
              <wp:wrapPolygon edited="0">
                <wp:start x="0" y="0"/>
                <wp:lineTo x="0" y="21221"/>
                <wp:lineTo x="21497" y="21221"/>
                <wp:lineTo x="21497" y="0"/>
                <wp:lineTo x="0" y="0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cornerstone images:42-16573018-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01EA">
        <w:rPr>
          <w:noProof/>
        </w:rPr>
        <w:drawing>
          <wp:anchor distT="0" distB="0" distL="114300" distR="114300" simplePos="0" relativeHeight="251670680" behindDoc="0" locked="0" layoutInCell="1" allowOverlap="1" wp14:anchorId="47393C8C" wp14:editId="0BC4F9BF">
            <wp:simplePos x="0" y="0"/>
            <wp:positionH relativeFrom="page">
              <wp:posOffset>4300855</wp:posOffset>
            </wp:positionH>
            <wp:positionV relativeFrom="page">
              <wp:posOffset>2339975</wp:posOffset>
            </wp:positionV>
            <wp:extent cx="1390015" cy="1390015"/>
            <wp:effectExtent l="0" t="0" r="6985" b="6985"/>
            <wp:wrapThrough wrapText="bothSides">
              <wp:wrapPolygon edited="0">
                <wp:start x="8683" y="0"/>
                <wp:lineTo x="5921" y="395"/>
                <wp:lineTo x="395" y="4736"/>
                <wp:lineTo x="0" y="8289"/>
                <wp:lineTo x="0" y="13420"/>
                <wp:lineTo x="2763" y="18946"/>
                <wp:lineTo x="7894" y="21314"/>
                <wp:lineTo x="8683" y="21314"/>
                <wp:lineTo x="12630" y="21314"/>
                <wp:lineTo x="13420" y="21314"/>
                <wp:lineTo x="18946" y="18946"/>
                <wp:lineTo x="21314" y="14209"/>
                <wp:lineTo x="21314" y="5131"/>
                <wp:lineTo x="15393" y="395"/>
                <wp:lineTo x="13025" y="0"/>
                <wp:lineTo x="8683" y="0"/>
              </wp:wrapPolygon>
            </wp:wrapThrough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C6A">
        <w:rPr>
          <w:noProof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1E1B827E" wp14:editId="453A6DB4">
                <wp:simplePos x="0" y="0"/>
                <wp:positionH relativeFrom="page">
                  <wp:posOffset>3632200</wp:posOffset>
                </wp:positionH>
                <wp:positionV relativeFrom="page">
                  <wp:posOffset>1968500</wp:posOffset>
                </wp:positionV>
                <wp:extent cx="2715260" cy="4168140"/>
                <wp:effectExtent l="0" t="0" r="0" b="22860"/>
                <wp:wrapThrough wrapText="bothSides">
                  <wp:wrapPolygon edited="0">
                    <wp:start x="202" y="0"/>
                    <wp:lineTo x="202" y="21587"/>
                    <wp:lineTo x="21216" y="21587"/>
                    <wp:lineTo x="21216" y="0"/>
                    <wp:lineTo x="202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4168140"/>
                          <a:chOff x="0" y="0"/>
                          <a:chExt cx="2715260" cy="41681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1526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371475"/>
                            <a:ext cx="6584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19C356AF" w14:textId="0691727C" w:rsidR="00F25022" w:rsidRDefault="00F25022" w:rsidP="001873B8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442DEC6F" w14:textId="77777777" w:rsidR="00F25022" w:rsidRDefault="00F25022" w:rsidP="001873B8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30D430AC" w14:textId="77777777" w:rsidR="00F25022" w:rsidRDefault="00F25022" w:rsidP="001873B8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575C01DC" w14:textId="77777777" w:rsidR="00F25022" w:rsidRDefault="00F25022" w:rsidP="001873B8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65D3FFBB" w14:textId="77777777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E0E200C" w14:textId="77777777" w:rsidR="000601EA" w:rsidRDefault="000601EA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539AEE16" w14:textId="5572278B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For more information contact:</w:t>
                              </w:r>
                            </w:p>
                            <w:p w14:paraId="56D21B67" w14:textId="1763D345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IB Coordinator</w:t>
                              </w:r>
                            </w:p>
                            <w:p w14:paraId="32263305" w14:textId="4CE55D0B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Lo-Ellen Park Secondary School</w:t>
                              </w:r>
                            </w:p>
                            <w:p w14:paraId="7E802659" w14:textId="0F917322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275 Loach’s Road</w:t>
                              </w:r>
                            </w:p>
                            <w:p w14:paraId="711A0DD4" w14:textId="7C55A6E4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Sudbury, Ontario</w:t>
                              </w:r>
                            </w:p>
                            <w:p w14:paraId="59FA8F3B" w14:textId="3134B016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P3E 2P8</w:t>
                              </w:r>
                            </w:p>
                            <w:p w14:paraId="4D53F802" w14:textId="226A51A1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Phone: 705-522-232-</w:t>
                              </w:r>
                            </w:p>
                            <w:p w14:paraId="295E5186" w14:textId="63CA600F" w:rsidR="00F25022" w:rsidRDefault="00F25022" w:rsidP="00906BA7">
                              <w:pPr>
                                <w:pStyle w:val="BodyText2"/>
                                <w:ind w:left="36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Fax: 705-522-8178</w:t>
                              </w:r>
                            </w:p>
                            <w:p w14:paraId="7CF07E92" w14:textId="77777777" w:rsidR="00F25022" w:rsidRPr="00A86982" w:rsidRDefault="00F25022" w:rsidP="001873B8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635000"/>
                            <a:ext cx="47371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899160"/>
                            <a:ext cx="46291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1162685"/>
                            <a:ext cx="46291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426845"/>
                            <a:ext cx="5588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690370"/>
                            <a:ext cx="85661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1953895"/>
                            <a:ext cx="25323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2218055"/>
                            <a:ext cx="25323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91440" y="2481580"/>
                            <a:ext cx="25323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2745740"/>
                            <a:ext cx="25323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3009265"/>
                            <a:ext cx="25323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3273425"/>
                            <a:ext cx="25323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3536950"/>
                            <a:ext cx="25323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3800475"/>
                            <a:ext cx="25323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286pt;margin-top:155pt;width:213.8pt;height:328.2pt;z-index:251658301;mso-position-horizontal-relative:page;mso-position-vertical-relative:page" coordsize="2715260,4168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8" o:spid="_x0000_s1027" type="#_x0000_t202" style="position:absolute;width:2715260;height:416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WuMxAAA&#10;ANsAAAAPAAAAZHJzL2Rvd25yZXYueG1sRI9Ba8JAFITvgv9heUJvurGFKtFVghCoYMGqeH5mn0kw&#10;+zbJrhr767sFweMwM98w82VnKnGj1pWWFYxHEQjizOqScwWHfTqcgnAeWWNlmRQ8yMFy0e/NMdb2&#10;zj902/lcBAi7GBUU3texlC4ryKAb2Zo4eGfbGvRBtrnULd4D3FTyPYo+pcGSw0KBNa0Kyi67q1Hw&#10;vT01v+vImSrxaTpJts3mfGyUeht0yQyEp86/ws/2l1bwMYb/L+E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21rjMQAAADbAAAADwAAAAAAAAAAAAAAAACXAgAAZHJzL2Rv&#10;d25yZXYueG1sUEsFBgAAAAAEAAQA9QAAAIgDAAAAAA==&#10;" mv:complextextbox="1" filled="f" stroked="f">
                  <v:textbox inset=",0,,0"/>
                </v:shape>
                <v:shape id="Text Box 8" o:spid="_x0000_s1028" type="#_x0000_t202" style="position:absolute;left:91440;top:371475;width:65849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1" inset="0,0,0,0">
                    <w:txbxContent>
                      <w:p w14:paraId="19C356AF" w14:textId="0691727C" w:rsidR="00F25022" w:rsidRDefault="00F25022" w:rsidP="001873B8">
                        <w:pPr>
                          <w:pStyle w:val="BodyText2"/>
                          <w:ind w:left="36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 w14:paraId="442DEC6F" w14:textId="77777777" w:rsidR="00F25022" w:rsidRDefault="00F25022" w:rsidP="001873B8">
                        <w:pPr>
                          <w:pStyle w:val="BodyText2"/>
                          <w:ind w:left="36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 w14:paraId="30D430AC" w14:textId="77777777" w:rsidR="00F25022" w:rsidRDefault="00F25022" w:rsidP="001873B8">
                        <w:pPr>
                          <w:pStyle w:val="BodyText2"/>
                          <w:ind w:left="36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 w14:paraId="575C01DC" w14:textId="77777777" w:rsidR="00F25022" w:rsidRDefault="00F25022" w:rsidP="001873B8">
                        <w:pPr>
                          <w:pStyle w:val="BodyText2"/>
                          <w:ind w:left="36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 w14:paraId="65D3FFBB" w14:textId="77777777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</w:p>
                      <w:p w14:paraId="1E0E200C" w14:textId="77777777" w:rsidR="000601EA" w:rsidRDefault="000601EA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</w:p>
                      <w:p w14:paraId="539AEE16" w14:textId="5572278B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For more information contact:</w:t>
                        </w:r>
                      </w:p>
                      <w:p w14:paraId="56D21B67" w14:textId="1763D345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IB Coordinator</w:t>
                        </w:r>
                      </w:p>
                      <w:p w14:paraId="32263305" w14:textId="4CE55D0B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Lo-Ellen Park Secondary School</w:t>
                        </w:r>
                      </w:p>
                      <w:p w14:paraId="7E802659" w14:textId="0F917322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275 Loach’s Road</w:t>
                        </w:r>
                      </w:p>
                      <w:p w14:paraId="711A0DD4" w14:textId="7C55A6E4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Sudbury, Ontario</w:t>
                        </w:r>
                      </w:p>
                      <w:p w14:paraId="59FA8F3B" w14:textId="3134B016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P3E 2P8</w:t>
                        </w:r>
                      </w:p>
                      <w:p w14:paraId="4D53F802" w14:textId="226A51A1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Phone: 705-522-232-</w:t>
                        </w:r>
                      </w:p>
                      <w:p w14:paraId="295E5186" w14:textId="63CA600F" w:rsidR="00F25022" w:rsidRDefault="00F25022" w:rsidP="00906BA7">
                        <w:pPr>
                          <w:pStyle w:val="BodyText2"/>
                          <w:ind w:left="36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Fax: 705-522-8178</w:t>
                        </w:r>
                      </w:p>
                      <w:p w14:paraId="7CF07E92" w14:textId="77777777" w:rsidR="00F25022" w:rsidRPr="00A86982" w:rsidRDefault="00F25022" w:rsidP="001873B8">
                        <w:pPr>
                          <w:pStyle w:val="BodyText2"/>
                          <w:ind w:left="36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1" o:spid="_x0000_s1029" type="#_x0000_t202" style="position:absolute;left:91440;top:635000;width:47371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0" type="#_x0000_t202" style="position:absolute;left:91440;top:899160;width:46291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1" type="#_x0000_t202" style="position:absolute;left:91440;top:1162685;width:462915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2" type="#_x0000_t202" style="position:absolute;left:91440;top:1426845;width:55880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33" type="#_x0000_t202" style="position:absolute;left:91440;top:1690370;width:85661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6" inset="0,0,0,0">
                    <w:txbxContent/>
                  </v:textbox>
                </v:shape>
                <v:shape id="Text Box 26" o:spid="_x0000_s1034" type="#_x0000_t202" style="position:absolute;left:91440;top:1953895;width:253238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8" inset="0,0,0,0">
                    <w:txbxContent/>
                  </v:textbox>
                </v:shape>
                <v:shape id="Text Box 28" o:spid="_x0000_s1035" type="#_x0000_t202" style="position:absolute;left:91440;top:2218055;width:253238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_x0000_s1036" inset="0,0,0,0">
                    <w:txbxContent/>
                  </v:textbox>
                </v:shape>
                <v:shape id="_x0000_s1036" type="#_x0000_t202" style="position:absolute;left:91440;top:2481580;width:253238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91440;top:2745740;width:253238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_x0000_s1038" inset="0,0,0,0">
                    <w:txbxContent/>
                  </v:textbox>
                </v:shape>
                <v:shape id="_x0000_s1038" type="#_x0000_t202" style="position:absolute;left:91440;top:3009265;width:253238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_x0000_s1039" inset="0,0,0,0">
                    <w:txbxContent/>
                  </v:textbox>
                </v:shape>
                <v:shape id="_x0000_s1039" type="#_x0000_t202" style="position:absolute;left:91440;top:3273425;width:253238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<v:textbox style="mso-next-textbox:#Text Box 55" inset="0,0,0,0">
                    <w:txbxContent/>
                  </v:textbox>
                </v:shape>
                <v:shape id="Text Box 55" o:spid="_x0000_s1040" type="#_x0000_t202" style="position:absolute;left:91440;top:3536950;width:2532380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style="mso-next-textbox:#_x0000_s1041" inset="0,0,0,0">
                    <w:txbxContent/>
                  </v:textbox>
                </v:shape>
                <v:shape id="_x0000_s1041" type="#_x0000_t202" style="position:absolute;left:91440;top:3800475;width:253238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52DC9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092AFE93" wp14:editId="17F435C7">
                <wp:simplePos x="0" y="0"/>
                <wp:positionH relativeFrom="page">
                  <wp:posOffset>3632200</wp:posOffset>
                </wp:positionH>
                <wp:positionV relativeFrom="page">
                  <wp:posOffset>363855</wp:posOffset>
                </wp:positionV>
                <wp:extent cx="2715260" cy="1952625"/>
                <wp:effectExtent l="0" t="0" r="27940" b="28575"/>
                <wp:wrapTight wrapText="bothSides">
                  <wp:wrapPolygon edited="0">
                    <wp:start x="0" y="0"/>
                    <wp:lineTo x="0" y="21635"/>
                    <wp:lineTo x="808" y="21635"/>
                    <wp:lineTo x="1616" y="21635"/>
                    <wp:lineTo x="21620" y="21635"/>
                    <wp:lineTo x="21620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1952625"/>
                          <a:chOff x="5820" y="576"/>
                          <a:chExt cx="4176" cy="43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F5D500" w14:textId="1C660A61" w:rsidR="00F25022" w:rsidRPr="00F25022" w:rsidRDefault="00F25022" w:rsidP="00352DC9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F25022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IB Graduates are World Class Scholars.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2" style="position:absolute;margin-left:286pt;margin-top:28.65pt;width:213.8pt;height:153.75pt;z-index:251658343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">
                <v:rect id="Rectangle 4" o:spid="_x0000_s1043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JefwwAA&#10;ANsAAAAPAAAAZHJzL2Rvd25yZXYueG1sRI9Pi8IwFMTvC36H8ARva2qVRapRRFbw4qFd/1wfzbMt&#10;Ni+lydbqp98sCB6HmfkNs1z3phYdta6yrGAyjkAQ51ZXXCg4/uw+5yCcR9ZYWyYFD3KwXg0+lpho&#10;e+eUuswXIkDYJaig9L5JpHR5SQbd2DbEwbva1qAPsi2kbvEe4KaWcRR9SYMVh4USG9qWlN+yX6Mg&#10;/p48s1N8S7Oz6WbSzPwlrQ9KjYb9ZgHCU+/f4Vd7rxVMp/D/JfwA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JefwwAAANsAAAAPAAAAAAAAAAAAAAAAAJcCAABkcnMvZG93&#10;bnJldi54bWxQSwUGAAAAAAQABAD1AAAAhwMAAAAA&#10;" fillcolor="#4f446d [3215]" stroked="f" strokecolor="#4a7ebb" strokeweight="1.5pt">
                  <v:shadow opacity="22938f" mv:blur="38100f" offset="0,2pt"/>
                  <v:textbox inset=",7.2pt,,7.2pt">
                    <w:txbxContent>
                      <w:p w14:paraId="74F5D500" w14:textId="1C660A61" w:rsidR="00F25022" w:rsidRPr="00F25022" w:rsidRDefault="00F25022" w:rsidP="00352DC9">
                        <w:pPr>
                          <w:jc w:val="center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F25022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IB Graduates are World Class Scholars.</w:t>
                        </w:r>
                      </w:p>
                    </w:txbxContent>
                  </v:textbox>
                </v:rect>
                <v:rect id="Rectangle 12" o:spid="_x0000_s1044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f3HxQAA&#10;ANsAAAAPAAAAZHJzL2Rvd25yZXYueG1sRI9BTwIxFITvJvyH5pF4ky5IUFcK2RA0nkRXAxxfts/t&#10;wvZ101ZY/701IfE4mZlvMvNlb1txIh8axwrGowwEceV0w7WCz4+nm3sQISJrbB2Tgh8KsFwMruaY&#10;a3fmdzqVsRYJwiFHBSbGLpcyVIYshpHriJP35bzFmKSvpfZ4TnDbykmWzaTFhtOCwY5Whqpj+W0V&#10;rNtdYfz2MH29k+X+wb3Vz5tdodT1sC8eQUTq43/40n7RCm6n8Pcl/QC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/cfFAAAA2wAAAA8AAAAAAAAAAAAAAAAAlwIAAGRycy9k&#10;b3ducmV2LnhtbFBLBQYAAAAABAAEAPUAAACJAwAAAAA=&#10;" fillcolor="#f90 [3204]" stroked="f" strokecolor="#4a7ebb" strokeweight="1.5pt">
                  <v:shadow opacity="22938f" mv:blur="38100f" offset="0,2pt"/>
                  <v:textbox inset=",7.2pt,,7.2pt"/>
                </v:rect>
                <v:line id="Line 17" o:spid="_x0000_s1045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Yc0MQAAADbAAAADwAAAGRycy9kb3ducmV2LnhtbESP3WoCMRSE7wu+QziCd92si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RhzQ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0" o:spid="_x0000_s1046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SCp8QAAADbAAAADwAAAGRycy9kb3ducmV2LnhtbESP3WoCMRSE74W+QzhC72pWi0tdjVJt&#10;haJt8a/3h83pZnFzsmyibt/eCAUvh5n5hpnMWluJMzW+dKyg30tAEOdOl1woOOyXTy8gfEDWWDkm&#10;BX/kYTZ96Eww0+7CWzrvQiEihH2GCkwIdSalzw1Z9D1XE0fv1zUWQ5RNIXWDlwi3lRwkSSotlhwX&#10;DNa0MJQfdyerYIOJacvPr/efuaztKF+v3obfqVKP3fZ1DCJQG+7h//aHVvCcwu1L/AFye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lIKnxAAAANsAAAAPAAAAAAAAAAAA&#10;AAAAAKECAABkcnMvZG93bnJldi54bWxQSwUGAAAAAAQABAD5AAAAkgMAAAAA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352DC9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91FCD55" wp14:editId="0EBFC8B8">
                <wp:simplePos x="0" y="0"/>
                <wp:positionH relativeFrom="page">
                  <wp:posOffset>3765550</wp:posOffset>
                </wp:positionH>
                <wp:positionV relativeFrom="page">
                  <wp:posOffset>6162040</wp:posOffset>
                </wp:positionV>
                <wp:extent cx="2619375" cy="1192530"/>
                <wp:effectExtent l="0" t="0" r="0" b="1270"/>
                <wp:wrapTight wrapText="bothSides">
                  <wp:wrapPolygon edited="0">
                    <wp:start x="209" y="0"/>
                    <wp:lineTo x="209" y="21163"/>
                    <wp:lineTo x="21155" y="21163"/>
                    <wp:lineTo x="21155" y="0"/>
                    <wp:lineTo x="209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2E2187" w14:textId="77777777" w:rsidR="00F25022" w:rsidRDefault="00F25022" w:rsidP="00906BA7">
                            <w:pPr>
                              <w:pStyle w:val="Organization"/>
                            </w:pPr>
                            <w:r>
                              <w:t xml:space="preserve">Lo-Ellen Park Secondary School has been offering the IB Diploma since 2001. </w:t>
                            </w:r>
                            <w:proofErr w:type="gramStart"/>
                            <w:r>
                              <w:t xml:space="preserve">We are authorized by the International Baccalaureate in Geneva, </w:t>
                            </w:r>
                            <w:proofErr w:type="spellStart"/>
                            <w:r>
                              <w:t>Switzwerland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  <w:p w14:paraId="774B2FAE" w14:textId="02401DCF" w:rsidR="00F25022" w:rsidRPr="00A92B9F" w:rsidRDefault="00F25022" w:rsidP="00A92B9F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92B9F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hyperlink r:id="rId11" w:history="1">
                              <w:r w:rsidRPr="00A92B9F">
                                <w:rPr>
                                  <w:rStyle w:val="Hyperlink"/>
                                  <w:b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www.ibo.org</w:t>
                              </w:r>
                            </w:hyperlink>
                          </w:p>
                          <w:p w14:paraId="5A332625" w14:textId="77777777" w:rsidR="00F25022" w:rsidRDefault="00F25022" w:rsidP="00906BA7">
                            <w:pPr>
                              <w:pStyle w:val="Organization"/>
                            </w:pPr>
                          </w:p>
                          <w:p w14:paraId="6AC909F0" w14:textId="77777777" w:rsidR="00F25022" w:rsidRPr="00154B3D" w:rsidRDefault="00F25022" w:rsidP="00906BA7">
                            <w:pPr>
                              <w:pStyle w:val="Organization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7" type="#_x0000_t202" style="position:absolute;margin-left:296.5pt;margin-top:485.2pt;width:206.25pt;height:93.9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" filled="f" stroked="f">
                <v:textbox inset=",0,,0">
                  <w:txbxContent>
                    <w:p w14:paraId="1E2E2187" w14:textId="77777777" w:rsidR="00F25022" w:rsidRDefault="00F25022" w:rsidP="00906BA7">
                      <w:pPr>
                        <w:pStyle w:val="Organization"/>
                      </w:pPr>
                      <w:r>
                        <w:t xml:space="preserve">Lo-Ellen Park Secondary School has been offering the IB Diploma since 2001. </w:t>
                      </w:r>
                      <w:proofErr w:type="gramStart"/>
                      <w:r>
                        <w:t xml:space="preserve">We are authorized by the International Baccalaureate in Geneva, </w:t>
                      </w:r>
                      <w:proofErr w:type="spellStart"/>
                      <w:r>
                        <w:t>Switzwerland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  <w:p w14:paraId="774B2FAE" w14:textId="02401DCF" w:rsidR="00F25022" w:rsidRPr="00A92B9F" w:rsidRDefault="00F25022" w:rsidP="00A92B9F">
                      <w:pPr>
                        <w:pStyle w:val="ListParagraph"/>
                        <w:spacing w:line="276" w:lineRule="auto"/>
                        <w:ind w:left="360"/>
                        <w:rPr>
                          <w:b/>
                          <w:sz w:val="22"/>
                          <w:szCs w:val="22"/>
                        </w:rPr>
                      </w:pPr>
                      <w:r w:rsidRPr="00A92B9F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hyperlink r:id="rId12" w:history="1">
                        <w:r w:rsidRPr="00A92B9F">
                          <w:rPr>
                            <w:rStyle w:val="Hyperlink"/>
                            <w:b/>
                            <w:color w:val="auto"/>
                            <w:sz w:val="22"/>
                            <w:szCs w:val="22"/>
                            <w:u w:val="none"/>
                          </w:rPr>
                          <w:t>www.ibo.org</w:t>
                        </w:r>
                      </w:hyperlink>
                    </w:p>
                    <w:p w14:paraId="5A332625" w14:textId="77777777" w:rsidR="00F25022" w:rsidRDefault="00F25022" w:rsidP="00906BA7">
                      <w:pPr>
                        <w:pStyle w:val="Organization"/>
                      </w:pPr>
                    </w:p>
                    <w:p w14:paraId="6AC909F0" w14:textId="77777777" w:rsidR="00F25022" w:rsidRPr="00154B3D" w:rsidRDefault="00F25022" w:rsidP="00906BA7">
                      <w:pPr>
                        <w:pStyle w:val="Organization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33F5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364694A" wp14:editId="6E8401E0">
                <wp:simplePos x="0" y="0"/>
                <wp:positionH relativeFrom="page">
                  <wp:posOffset>383540</wp:posOffset>
                </wp:positionH>
                <wp:positionV relativeFrom="page">
                  <wp:posOffset>3035300</wp:posOffset>
                </wp:positionV>
                <wp:extent cx="2397760" cy="4370705"/>
                <wp:effectExtent l="0" t="0" r="0" b="23495"/>
                <wp:wrapTight wrapText="bothSides">
                  <wp:wrapPolygon edited="0">
                    <wp:start x="229" y="0"/>
                    <wp:lineTo x="229" y="21591"/>
                    <wp:lineTo x="21051" y="21591"/>
                    <wp:lineTo x="21051" y="0"/>
                    <wp:lineTo x="229" y="0"/>
                  </wp:wrapPolygon>
                </wp:wrapTight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437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93DF9B" w14:textId="5AC15770" w:rsidR="00F25022" w:rsidRPr="00632A50" w:rsidRDefault="00F25022" w:rsidP="002733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>In grades 9 and 10 students are prepared for entry into the IB Diploma</w:t>
                            </w:r>
                          </w:p>
                          <w:p w14:paraId="3FFCDD31" w14:textId="77777777" w:rsidR="00F25022" w:rsidRPr="00A86982" w:rsidRDefault="00F25022" w:rsidP="002733F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02876DF" w14:textId="723D4CCD" w:rsidR="00F25022" w:rsidRPr="002733F5" w:rsidRDefault="00F25022" w:rsidP="002733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>IB Prep courses cover the Ontario curriculum and add enrichment and skill development in an accelerated learning environment</w:t>
                            </w:r>
                            <w:r w:rsidRPr="002733F5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00A0BBE7" w14:textId="2473BA06" w:rsidR="00F25022" w:rsidRDefault="00F25022" w:rsidP="002733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 xml:space="preserve">Open to all students who have the commitment, ability and interest to pursue a more </w:t>
                            </w:r>
                            <w:proofErr w:type="gramStart"/>
                            <w:r w:rsidRPr="00A86982">
                              <w:rPr>
                                <w:sz w:val="22"/>
                                <w:szCs w:val="22"/>
                              </w:rPr>
                              <w:t>challenging  academic</w:t>
                            </w:r>
                            <w:proofErr w:type="gramEnd"/>
                            <w:r w:rsidRPr="00A86982">
                              <w:rPr>
                                <w:sz w:val="22"/>
                                <w:szCs w:val="22"/>
                              </w:rPr>
                              <w:t xml:space="preserve"> pathway</w:t>
                            </w:r>
                          </w:p>
                          <w:p w14:paraId="1A176FCB" w14:textId="77777777" w:rsidR="00F25022" w:rsidRPr="00632A50" w:rsidRDefault="00F25022" w:rsidP="002733F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609A02" w14:textId="7A488946" w:rsidR="00F25022" w:rsidRDefault="00F25022" w:rsidP="00D352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IB Diploma begins in grade 11 and offers an international education in En</w:t>
                            </w:r>
                            <w:r w:rsidR="00DB4DF2">
                              <w:rPr>
                                <w:sz w:val="22"/>
                                <w:szCs w:val="22"/>
                              </w:rPr>
                              <w:t>glish, French, Math, Science,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History</w:t>
                            </w:r>
                            <w:r w:rsidR="00DB4DF2">
                              <w:rPr>
                                <w:sz w:val="22"/>
                                <w:szCs w:val="22"/>
                              </w:rPr>
                              <w:t xml:space="preserve"> and Visual </w:t>
                            </w:r>
                            <w:bookmarkStart w:id="0" w:name="_GoBack"/>
                            <w:bookmarkEnd w:id="0"/>
                            <w:r w:rsidR="00DB4DF2">
                              <w:rPr>
                                <w:sz w:val="22"/>
                                <w:szCs w:val="22"/>
                              </w:rPr>
                              <w:t>Art.</w:t>
                            </w:r>
                          </w:p>
                          <w:p w14:paraId="35ACD479" w14:textId="77777777" w:rsidR="00F25022" w:rsidRPr="00D352B9" w:rsidRDefault="00F25022" w:rsidP="00D352B9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5A22EE" w14:textId="77777777" w:rsidR="00F25022" w:rsidRPr="00D352B9" w:rsidRDefault="00F25022" w:rsidP="00D352B9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6C282A" w14:textId="77777777" w:rsidR="00F25022" w:rsidRPr="00A92B9F" w:rsidRDefault="00F25022" w:rsidP="00A92B9F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554D6F" w14:textId="77777777" w:rsidR="00F25022" w:rsidRPr="00A86982" w:rsidRDefault="00F25022" w:rsidP="002733F5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0885DDD" w14:textId="77777777" w:rsidR="00F25022" w:rsidRDefault="00F25022" w:rsidP="002733F5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8" type="#_x0000_t202" style="position:absolute;margin-left:30.2pt;margin-top:239pt;width:188.8pt;height:344.15pt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" mv:complextextbox="1" filled="f" stroked="f">
                <v:textbox inset=",0,,0">
                  <w:txbxContent>
                    <w:p w14:paraId="4993DF9B" w14:textId="5AC15770" w:rsidR="00F25022" w:rsidRPr="00632A50" w:rsidRDefault="00F25022" w:rsidP="002733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>In grades 9 and 10 students are prepared for entry into the IB Diploma</w:t>
                      </w:r>
                    </w:p>
                    <w:p w14:paraId="3FFCDD31" w14:textId="77777777" w:rsidR="00F25022" w:rsidRPr="00A86982" w:rsidRDefault="00F25022" w:rsidP="002733F5">
                      <w:pPr>
                        <w:pStyle w:val="ListParagraph"/>
                        <w:spacing w:line="276" w:lineRule="auto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14:paraId="102876DF" w14:textId="723D4CCD" w:rsidR="00F25022" w:rsidRPr="002733F5" w:rsidRDefault="00F25022" w:rsidP="002733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>IB Prep courses cover the Ontario curriculum and add enrichment and skill development in an accelerated learning environment</w:t>
                      </w:r>
                      <w:r w:rsidRPr="002733F5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00A0BBE7" w14:textId="2473BA06" w:rsidR="00F25022" w:rsidRDefault="00F25022" w:rsidP="002733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 xml:space="preserve">Open to all students who have the commitment, ability and interest to pursue a more </w:t>
                      </w:r>
                      <w:proofErr w:type="gramStart"/>
                      <w:r w:rsidRPr="00A86982">
                        <w:rPr>
                          <w:sz w:val="22"/>
                          <w:szCs w:val="22"/>
                        </w:rPr>
                        <w:t>challenging  academic</w:t>
                      </w:r>
                      <w:proofErr w:type="gramEnd"/>
                      <w:r w:rsidRPr="00A86982">
                        <w:rPr>
                          <w:sz w:val="22"/>
                          <w:szCs w:val="22"/>
                        </w:rPr>
                        <w:t xml:space="preserve"> pathway</w:t>
                      </w:r>
                    </w:p>
                    <w:p w14:paraId="1A176FCB" w14:textId="77777777" w:rsidR="00F25022" w:rsidRPr="00632A50" w:rsidRDefault="00F25022" w:rsidP="002733F5">
                      <w:pPr>
                        <w:pStyle w:val="ListParagraph"/>
                        <w:spacing w:line="276" w:lineRule="auto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14:paraId="47609A02" w14:textId="7A488946" w:rsidR="00F25022" w:rsidRDefault="00F25022" w:rsidP="00D352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IB Diploma begins in grade 11 and offers an international education in En</w:t>
                      </w:r>
                      <w:r w:rsidR="00DB4DF2">
                        <w:rPr>
                          <w:sz w:val="22"/>
                          <w:szCs w:val="22"/>
                        </w:rPr>
                        <w:t>glish, French, Math, Science,</w:t>
                      </w:r>
                      <w:r>
                        <w:rPr>
                          <w:sz w:val="22"/>
                          <w:szCs w:val="22"/>
                        </w:rPr>
                        <w:t xml:space="preserve"> History</w:t>
                      </w:r>
                      <w:r w:rsidR="00DB4DF2">
                        <w:rPr>
                          <w:sz w:val="22"/>
                          <w:szCs w:val="22"/>
                        </w:rPr>
                        <w:t xml:space="preserve"> and Visual </w:t>
                      </w:r>
                      <w:bookmarkStart w:id="1" w:name="_GoBack"/>
                      <w:bookmarkEnd w:id="1"/>
                      <w:r w:rsidR="00DB4DF2">
                        <w:rPr>
                          <w:sz w:val="22"/>
                          <w:szCs w:val="22"/>
                        </w:rPr>
                        <w:t>Art.</w:t>
                      </w:r>
                    </w:p>
                    <w:p w14:paraId="35ACD479" w14:textId="77777777" w:rsidR="00F25022" w:rsidRPr="00D352B9" w:rsidRDefault="00F25022" w:rsidP="00D352B9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  <w:p w14:paraId="675A22EE" w14:textId="77777777" w:rsidR="00F25022" w:rsidRPr="00D352B9" w:rsidRDefault="00F25022" w:rsidP="00D352B9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  <w:p w14:paraId="046C282A" w14:textId="77777777" w:rsidR="00F25022" w:rsidRPr="00A92B9F" w:rsidRDefault="00F25022" w:rsidP="00A92B9F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  <w:p w14:paraId="31554D6F" w14:textId="77777777" w:rsidR="00F25022" w:rsidRPr="00A86982" w:rsidRDefault="00F25022" w:rsidP="002733F5">
                      <w:pPr>
                        <w:pStyle w:val="ListParagraph"/>
                        <w:spacing w:line="276" w:lineRule="auto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14:paraId="30885DDD" w14:textId="77777777" w:rsidR="00F25022" w:rsidRDefault="00F25022" w:rsidP="002733F5">
                      <w:pPr>
                        <w:ind w:left="36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A1F34" w:rsidRPr="00A86982">
        <w:rPr>
          <w:noProof/>
        </w:rPr>
        <w:drawing>
          <wp:anchor distT="0" distB="0" distL="114300" distR="114300" simplePos="0" relativeHeight="251662488" behindDoc="0" locked="0" layoutInCell="1" allowOverlap="1" wp14:anchorId="2723CA24" wp14:editId="5948CFB5">
            <wp:simplePos x="0" y="0"/>
            <wp:positionH relativeFrom="page">
              <wp:posOffset>500380</wp:posOffset>
            </wp:positionH>
            <wp:positionV relativeFrom="page">
              <wp:posOffset>367030</wp:posOffset>
            </wp:positionV>
            <wp:extent cx="236982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299" y="21120"/>
                <wp:lineTo x="21299" y="0"/>
                <wp:lineTo x="0" y="0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982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53910379" wp14:editId="59552ACB">
                <wp:simplePos x="0" y="0"/>
                <wp:positionH relativeFrom="page">
                  <wp:posOffset>500380</wp:posOffset>
                </wp:positionH>
                <wp:positionV relativeFrom="page">
                  <wp:posOffset>1819910</wp:posOffset>
                </wp:positionV>
                <wp:extent cx="2153920" cy="843280"/>
                <wp:effectExtent l="0" t="0" r="0" b="0"/>
                <wp:wrapTight wrapText="bothSides">
                  <wp:wrapPolygon edited="0">
                    <wp:start x="255" y="651"/>
                    <wp:lineTo x="255" y="20169"/>
                    <wp:lineTo x="21142" y="20169"/>
                    <wp:lineTo x="21142" y="651"/>
                    <wp:lineTo x="255" y="651"/>
                  </wp:wrapPolygon>
                </wp:wrapTight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54A917" w14:textId="77777777" w:rsidR="00F25022" w:rsidRDefault="00F25022" w:rsidP="00FA11FB">
                            <w:pPr>
                              <w:pStyle w:val="Heading2"/>
                              <w:jc w:val="center"/>
                            </w:pPr>
                            <w:r>
                              <w:t xml:space="preserve">IB Preparatory </w:t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39.4pt;margin-top:143.3pt;width:169.6pt;height:66.4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" filled="f" stroked="f">
                <v:textbox inset=",7.2pt,,7.2pt">
                  <w:txbxContent>
                    <w:p w14:paraId="5354A917" w14:textId="77777777" w:rsidR="00F25022" w:rsidRDefault="00F25022" w:rsidP="00FA11FB">
                      <w:pPr>
                        <w:pStyle w:val="Heading2"/>
                        <w:jc w:val="center"/>
                      </w:pPr>
                      <w:r>
                        <w:t xml:space="preserve">IB Preparatory </w:t>
                      </w:r>
                      <w:proofErr w:type="spellStart"/>
                      <w:r>
                        <w:t>Programme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86982">
        <w:rPr>
          <w:noProof/>
        </w:rPr>
        <mc:AlternateContent>
          <mc:Choice Requires="wpg">
            <w:drawing>
              <wp:anchor distT="0" distB="0" distL="114300" distR="114300" simplePos="0" relativeHeight="251658345" behindDoc="0" locked="0" layoutInCell="1" allowOverlap="1" wp14:anchorId="77C98D64" wp14:editId="335797FF">
                <wp:simplePos x="0" y="0"/>
                <wp:positionH relativeFrom="page">
                  <wp:posOffset>358140</wp:posOffset>
                </wp:positionH>
                <wp:positionV relativeFrom="page">
                  <wp:posOffset>1470660</wp:posOffset>
                </wp:positionV>
                <wp:extent cx="2651760" cy="1463040"/>
                <wp:effectExtent l="0" t="0" r="15240" b="10160"/>
                <wp:wrapTight wrapText="bothSides">
                  <wp:wrapPolygon edited="0">
                    <wp:start x="0" y="0"/>
                    <wp:lineTo x="0" y="21375"/>
                    <wp:lineTo x="21103" y="21375"/>
                    <wp:lineTo x="21517" y="4125"/>
                    <wp:lineTo x="21517" y="0"/>
                    <wp:lineTo x="0" y="0"/>
                  </wp:wrapPolygon>
                </wp:wrapTight>
                <wp:docPr id="3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463040"/>
                          <a:chOff x="584" y="4320"/>
                          <a:chExt cx="4176" cy="1584"/>
                        </a:xfrm>
                      </wpg:grpSpPr>
                      <wps:wsp>
                        <wps:cNvPr id="38" name="Line 19"/>
                        <wps:cNvCnPr/>
                        <wps:spPr bwMode="auto">
                          <a:xfrm>
                            <a:off x="584" y="432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84" y="4680"/>
                            <a:ext cx="405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00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8.2pt;margin-top:115.8pt;width:208.8pt;height:115.2pt;z-index:251658345;mso-position-horizontal-relative:page;mso-position-vertical-relative:page" coordorigin="584,4320" coordsize="417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">
                <v:line id="Line 19" o:spid="_x0000_s1027" style="position:absolute;visibility:visible;mso-wrap-style:square" from="584,4320" to="4760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ezTsIAAADbAAAADwAAAGRycy9kb3ducmV2LnhtbERPW2vCMBR+F/Yfwhn4pqnK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0ezTsIAAADbAAAADwAAAAAAAAAAAAAA&#10;AAChAgAAZHJzL2Rvd25yZXYueG1sUEsFBgAAAAAEAAQA+QAAAJADAAAAAA==&#10;" strokecolor="white [3212]" strokeweight="1pt">
                  <v:shadow opacity="22938f" mv:blur="38100f" offset="0,2pt"/>
                </v:line>
                <v:rect id="Rectangle 6" o:spid="_x0000_s1028" style="position:absolute;left:584;top:4680;width:405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KB1xAAA&#10;ANsAAAAPAAAAZHJzL2Rvd25yZXYueG1sRI9Ba8JAFITvBf/D8gRvdWOUomlWEangpYdEW6+P7GsS&#10;kn0bstsY/fXdQqHHYWa+YdLdaFoxUO9qywoW8wgEcWF1zaWCy/n4vAbhPLLG1jIpuJOD3XbylGKi&#10;7Y0zGnJfigBhl6CCyvsukdIVFRl0c9sRB+/L9gZ9kH0pdY+3ADetjKPoRRqsOSxU2NGhoqLJv42C&#10;+G3xyD/iJss/zbCSZuWvWfuu1Gw67l9BeBr9f/ivfdIKlhv4/RJ+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ygdcQAAADbAAAADwAAAAAAAAAAAAAAAACXAgAAZHJzL2Rv&#10;d25yZXYueG1sUEsFBgAAAAAEAAQA9QAAAIgDAAAAAA==&#10;" fillcolor="#4f446d [3215]" stroked="f" strokecolor="#4a7ebb" strokeweight="1.5pt">
                  <v:shadow opacity="22938f" mv:blur="38100f" offset="0,2pt"/>
                  <v:textbox inset=",7.2pt,,7.2pt"/>
                </v:rect>
                <v:rect id="Rectangle 9" o:spid="_x0000_s1029" style="position:absolute;left:4400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Ii5wgAA&#10;ANsAAAAPAAAAZHJzL2Rvd25yZXYueG1sRE/PT8IwFL6T8D80j8SbdBKiOClkIWA8KUwCHl/W5zpd&#10;X5e2wvjv6cGE45fv93zZ21acyIfGsYKHcQaCuHK64VrB/nNzPwMRIrLG1jEpuFCA5WI4mGOu3Zl3&#10;dCpjLVIIhxwVmBi7XMpQGbIYxq4jTty38xZjgr6W2uM5hdtWTrLsUVpsODUY7GhlqPot/6yCdXss&#10;jD/8TN+fZPn17Lb168exUOpu1BcvICL18Sb+d79pBdO0Pn1JP0A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ciLnCAAAA2wAAAA8AAAAAAAAAAAAAAAAAlwIAAGRycy9kb3du&#10;cmV2LnhtbFBLBQYAAAAABAAEAPUAAACGAwAAAAA=&#10;" fillcolor="#f90 [3204]" stroked="f" strokecolor="#4a7ebb" strokeweight="1.5pt">
                  <v:shadow opacity="22938f" mv:blur="38100f" offset="0,2p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4C5809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14085401" wp14:editId="426EDAD8">
                <wp:simplePos x="0" y="0"/>
                <wp:positionH relativeFrom="page">
                  <wp:posOffset>3695700</wp:posOffset>
                </wp:positionH>
                <wp:positionV relativeFrom="page">
                  <wp:posOffset>6223000</wp:posOffset>
                </wp:positionV>
                <wp:extent cx="2651760" cy="1194435"/>
                <wp:effectExtent l="0" t="0" r="0" b="24765"/>
                <wp:wrapTight wrapText="bothSides">
                  <wp:wrapPolygon edited="0">
                    <wp:start x="207" y="0"/>
                    <wp:lineTo x="207" y="21589"/>
                    <wp:lineTo x="21103" y="21589"/>
                    <wp:lineTo x="21103" y="0"/>
                    <wp:lineTo x="207" y="0"/>
                  </wp:wrapPolygon>
                </wp:wrapTight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54A90" w14:textId="77777777" w:rsidR="00F25022" w:rsidRPr="00154B3D" w:rsidRDefault="00F25022" w:rsidP="003101C0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WorkStreet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"[Street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WorkStreet </w:instrText>
                            </w:r>
                            <w:r>
                              <w:fldChar w:fldCharType="separate"/>
                            </w:r>
                            <w:r>
                              <w:instrText>93 Perry Street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[Street Address]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[Street Address]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WorkCity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"[City]"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WorkCity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[City]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[City]</w:t>
                            </w:r>
                            <w:r>
                              <w:fldChar w:fldCharType="end"/>
                            </w:r>
                            <w:r>
                              <w:t xml:space="preserve">, </w:t>
                            </w: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WorkState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"[State]" 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WorkState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[State]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[State]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WorkZip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"[Postal Code]"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WorkZip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[Postal Code]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[Postal Code]</w:t>
                            </w:r>
                            <w:r>
                              <w:fldChar w:fldCharType="end"/>
                            </w:r>
                            <w:r>
                              <w:br/>
                            </w: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"[Web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[Web Address]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[Web Address]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0" type="#_x0000_t202" style="position:absolute;margin-left:291pt;margin-top:490pt;width:208.8pt;height:94.0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" filled="f" stroked="f">
                <v:textbox inset=",0,,0">
                  <w:txbxContent>
                    <w:p w14:paraId="5C654A90" w14:textId="77777777" w:rsidR="00F25022" w:rsidRPr="00154B3D" w:rsidRDefault="00F25022" w:rsidP="003101C0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WorkStreet </w:instrText>
                      </w:r>
                      <w:r>
                        <w:fldChar w:fldCharType="end"/>
                      </w:r>
                      <w:r>
                        <w:instrText xml:space="preserve">="" "[Street Address]" </w:instrText>
                      </w:r>
                      <w:r>
                        <w:fldChar w:fldCharType="begin"/>
                      </w:r>
                      <w:r>
                        <w:instrText xml:space="preserve"> USERPROPERTY WorkStreet </w:instrText>
                      </w:r>
                      <w:r>
                        <w:fldChar w:fldCharType="separate"/>
                      </w:r>
                      <w:r>
                        <w:instrText>93 Perry Street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[Street Address]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[Street Address]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WorkCity </w:instrText>
                      </w:r>
                      <w:r>
                        <w:fldChar w:fldCharType="end"/>
                      </w:r>
                      <w:r>
                        <w:instrText xml:space="preserve">="" "[City]" </w:instrText>
                      </w:r>
                      <w:r>
                        <w:fldChar w:fldCharType="begin"/>
                      </w:r>
                      <w:r>
                        <w:instrText xml:space="preserve"> USERPROPERTY WorkCity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[City]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[City]</w:t>
                      </w:r>
                      <w:r>
                        <w:fldChar w:fldCharType="end"/>
                      </w:r>
                      <w:r>
                        <w:t xml:space="preserve">, </w:t>
                      </w: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WorkState </w:instrText>
                      </w:r>
                      <w:r>
                        <w:fldChar w:fldCharType="end"/>
                      </w:r>
                      <w:r>
                        <w:instrText xml:space="preserve">="" "[State]"  </w:instrText>
                      </w:r>
                      <w:r>
                        <w:fldChar w:fldCharType="begin"/>
                      </w:r>
                      <w:r>
                        <w:instrText xml:space="preserve"> USERPROPERTY WorkState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[State]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[State]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WorkZip </w:instrText>
                      </w:r>
                      <w:r>
                        <w:fldChar w:fldCharType="end"/>
                      </w:r>
                      <w:r>
                        <w:instrText xml:space="preserve">="" "[Postal Code]" </w:instrText>
                      </w:r>
                      <w:r>
                        <w:fldChar w:fldCharType="begin"/>
                      </w:r>
                      <w:r>
                        <w:instrText xml:space="preserve"> USERPROPERTY WorkZip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[Postal Code]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[Postal Code]</w:t>
                      </w:r>
                      <w:r>
                        <w:fldChar w:fldCharType="end"/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end"/>
                      </w:r>
                      <w:r>
                        <w:instrText xml:space="preserve">="" "[Web Address]"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[Web Address]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[Web Address]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01C0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0EAFE06F" wp14:editId="31CE55B4">
                <wp:simplePos x="0" y="0"/>
                <wp:positionH relativeFrom="page">
                  <wp:posOffset>7410450</wp:posOffset>
                </wp:positionH>
                <wp:positionV relativeFrom="page">
                  <wp:posOffset>1819910</wp:posOffset>
                </wp:positionV>
                <wp:extent cx="2282190" cy="864235"/>
                <wp:effectExtent l="0" t="0" r="0" b="24765"/>
                <wp:wrapTight wrapText="bothSides">
                  <wp:wrapPolygon edited="0">
                    <wp:start x="240" y="0"/>
                    <wp:lineTo x="240" y="21584"/>
                    <wp:lineTo x="20915" y="21584"/>
                    <wp:lineTo x="21155" y="0"/>
                    <wp:lineTo x="240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FD2500" w14:textId="77777777" w:rsidR="00F25022" w:rsidRPr="003101C0" w:rsidRDefault="00F25022" w:rsidP="003101C0">
                            <w:pPr>
                              <w:pStyle w:val="Subtitle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101C0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International Baccalaureate </w:t>
                            </w:r>
                            <w:proofErr w:type="spellStart"/>
                            <w:r w:rsidRPr="003101C0">
                              <w:rPr>
                                <w:color w:val="auto"/>
                                <w:sz w:val="36"/>
                                <w:szCs w:val="36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1" type="#_x0000_t202" style="position:absolute;margin-left:583.5pt;margin-top:143.3pt;width:179.7pt;height:68.05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" filled="f" stroked="f">
                <v:textbox inset=",0,,0">
                  <w:txbxContent>
                    <w:p w14:paraId="75FD2500" w14:textId="77777777" w:rsidR="00F25022" w:rsidRPr="003101C0" w:rsidRDefault="00F25022" w:rsidP="003101C0">
                      <w:pPr>
                        <w:pStyle w:val="Subtitle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101C0">
                        <w:rPr>
                          <w:color w:val="auto"/>
                          <w:sz w:val="36"/>
                          <w:szCs w:val="36"/>
                        </w:rPr>
                        <w:t xml:space="preserve">International Baccalaureate </w:t>
                      </w:r>
                      <w:proofErr w:type="spellStart"/>
                      <w:r w:rsidRPr="003101C0">
                        <w:rPr>
                          <w:color w:val="auto"/>
                          <w:sz w:val="36"/>
                          <w:szCs w:val="36"/>
                        </w:rPr>
                        <w:t>Programme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01C0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508943E7" wp14:editId="53BAADEF">
                <wp:simplePos x="0" y="0"/>
                <wp:positionH relativeFrom="page">
                  <wp:posOffset>7625080</wp:posOffset>
                </wp:positionH>
                <wp:positionV relativeFrom="page">
                  <wp:posOffset>725170</wp:posOffset>
                </wp:positionV>
                <wp:extent cx="1920240" cy="1593215"/>
                <wp:effectExtent l="0" t="0" r="0" b="6985"/>
                <wp:wrapTight wrapText="bothSides">
                  <wp:wrapPolygon edited="0">
                    <wp:start x="286" y="0"/>
                    <wp:lineTo x="286" y="21350"/>
                    <wp:lineTo x="20857" y="21350"/>
                    <wp:lineTo x="20857" y="0"/>
                    <wp:lineTo x="286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9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FDBF5C" w14:textId="77777777" w:rsidR="00F25022" w:rsidRDefault="00F25022" w:rsidP="003101C0">
                            <w:pPr>
                              <w:pStyle w:val="Title"/>
                            </w:pPr>
                            <w:r>
                              <w:t>Lo-Ellen Park Secondary School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600.4pt;margin-top:57.1pt;width:151.2pt;height:125.45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WiTPQCAABX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" filled="f" stroked="f">
                <v:textbox inset=",0,,0">
                  <w:txbxContent>
                    <w:p w14:paraId="7DFDBF5C" w14:textId="77777777" w:rsidR="00F25022" w:rsidRDefault="00F25022" w:rsidP="003101C0">
                      <w:pPr>
                        <w:pStyle w:val="Title"/>
                      </w:pPr>
                      <w:r>
                        <w:t>Lo-Ellen Park Secondary School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8389" behindDoc="0" locked="0" layoutInCell="1" allowOverlap="1" wp14:anchorId="16267BF6" wp14:editId="3BAF97F8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6350" t="0" r="19050" b="8890"/>
                <wp:wrapTight wrapText="bothSides">
                  <wp:wrapPolygon edited="0">
                    <wp:start x="-78" y="0"/>
                    <wp:lineTo x="-78" y="21525"/>
                    <wp:lineTo x="3018" y="21525"/>
                    <wp:lineTo x="3018" y="19131"/>
                    <wp:lineTo x="21755" y="18836"/>
                    <wp:lineTo x="21678" y="0"/>
                    <wp:lineTo x="-78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54.5pt;margin-top:28.8pt;width:209pt;height:216.5pt;z-index:251658389;mso-position-horizontal-relative:page;mso-position-vertical-relative:page" coordorigin="11090,576" coordsize="4180,4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">
                <v:rect id="Rectangle 5" o:spid="_x0000_s1027" style="position:absolute;left:11090;top:576;width:4176;height:3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uTixAAA&#10;ANsAAAAPAAAAZHJzL2Rvd25yZXYueG1sRI9Pa8JAFMTvQr/D8gredGMMUlLXIKWCFw+J/XN9ZJ9J&#10;SPZtyK4x+um7hUKPw8z8htlmk+nESINrLCtYLSMQxKXVDVcKPs6HxQsI55E1dpZJwZ0cZLun2RZT&#10;bW+c01j4SgQIuxQV1N73qZSurMmgW9qeOHgXOxj0QQ6V1APeAtx0Mo6ijTTYcFiosae3msq2uBoF&#10;8fvqUXzGbV58mTGRJvHfeXdSav487V9BeJr8f/ivfdQKkjX8fg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Lk4sQAAADbAAAADwAAAAAAAAAAAAAAAACXAgAAZHJzL2Rv&#10;d25yZXYueG1sUEsFBgAAAAAEAAQA9QAAAIgDAAAAAA==&#10;" fillcolor="#4f446d [3215]" stroked="f" strokecolor="#4a7ebb" strokeweight="1.5pt">
                  <v:shadow opacity="22938f" mv:blur="38100f" offset="0,2pt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47AxAAA&#10;ANsAAAAPAAAAZHJzL2Rvd25yZXYueG1sRI9Ba8JAFITvBf/D8gRvdaOGtkRXEaHFQ3uoyQ94Zp9J&#10;SPZt2F2T+O+7hUKPw8x8w+wOk+nEQM43lhWslgkI4tLqhisFRf7+/AbCB2SNnWVS8CAPh/3saYeZ&#10;tiN/03AJlYgQ9hkqqEPoMyl9WZNBv7Q9cfRu1hkMUbpKaodjhJtOrpPkRRpsOC7U2NOpprK93I2C&#10;/HPoJn/8+hgK196rW3v1p82rUov5dNyCCDSF//Bf+6wVpCn8fok/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+OwMQAAADbAAAADwAAAAAAAAAAAAAAAACXAgAAZHJzL2Rv&#10;d25yZXYueG1sUEsFBgAAAAAEAAQA9QAAAIgDAAAAAA==&#10;" fillcolor="#a499c1 [3214]" stroked="f" strokecolor="#4a7ebb" strokeweight="1.5pt">
                  <v:shadow opacity="22938f" mv:blur="38100f" offset="0,2pt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BvrcQAAADbAAAADwAAAGRycy9kb3ducmV2LnhtbESP3WoCMRSE7wu+QziCd92so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QG+txAAAANsAAAAPAAAAAAAAAAAA&#10;AAAAAKECAABkcnMvZG93bnJldi54bWxQSwUGAAAAAAQABAD5AAAAkgMAAAAA&#10;" strokecolor="white [3212]" strokeweight="1pt">
                  <v:shadow opacity="22938f" mv:blur="38100f" offset="0,2pt"/>
                </v:line>
                <v:rect id="Rectangle 7" o:spid="_x0000_s1030" style="position:absolute;left:11090;top:433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bVWxQAA&#10;ANsAAAAPAAAAZHJzL2Rvd25yZXYueG1sRI9BawIxFITvBf9DeEJvNVsRbbdGWaQtnqzdltrjY/O6&#10;Wd28LEnU9d83QqHHYWa+YebL3rbiRD40jhXcjzIQxJXTDdcKPj9e7h5AhIissXVMCi4UYLkY3Mwx&#10;1+7M73QqYy0ShEOOCkyMXS5lqAxZDCPXESfvx3mLMUlfS+3xnOC2leMsm0qLDacFgx2tDFWH8mgV&#10;PLe7wviv/WQzk+X3o9vWr2+7QqnbYV88gYjUx//wX3utFUymcP2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5tVbFAAAA2wAAAA8AAAAAAAAAAAAAAAAAlwIAAGRycy9k&#10;b3ducmV2LnhtbFBLBQYAAAAABAAEAPUAAACJAwAAAAA=&#10;" fillcolor="#f90 [3204]" stroked="f" strokecolor="#4a7ebb" strokeweight="1.5pt">
                  <v:shadow opacity="22938f" mv:blur="38100f" offset="0,2pt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5UQcQAAADbAAAADwAAAGRycy9kb3ducmV2LnhtbESPW2sCMRSE3wX/QzhC3zRrab2sRrE3&#10;KK2K1/fD5rhZ3Jwsm1S3/74pCD4OM/MNM503thQXqn3hWEG/l4AgzpwuOFdw2H90RyB8QNZYOiYF&#10;v+RhPmu3pphqd+UtXXYhFxHCPkUFJoQqldJnhiz6nquIo3dytcUQZZ1LXeM1wm0pH5NkIC0WHBcM&#10;VvRqKDvvfqyCDSamKZar9+OLrOw4+/56e14PlHroNIsJiEBNuIdv7U+t4GkI/1/iD5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lRB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2" o:spid="_x0000_s1032" style="position:absolute;visibility:visible;mso-wrap-style:square" from="11090,4330" to="15266,4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HAM8IAAADbAAAADwAAAGRycy9kb3ducmV2LnhtbERPW2vCMBR+F/Yfwhn4pqni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HAM8IAAADbAAAADwAAAAAAAAAAAAAA&#10;AAChAgAAZHJzL2Rvd25yZXYueG1sUEsFBgAAAAAEAAQA+QAAAJADAAAAAA=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6C68728C" wp14:editId="5A65DF62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95C2DFE" wp14:editId="113787B9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4312D628" wp14:editId="1A5E84DF">
                <wp:simplePos x="0" y="0"/>
                <wp:positionH relativeFrom="page">
                  <wp:posOffset>2781300</wp:posOffset>
                </wp:positionH>
                <wp:positionV relativeFrom="page">
                  <wp:posOffset>7188200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19pt;margin-top:566pt;width:18pt;height:18pt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" fillcolor="#4f446d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Pr="000601E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656" behindDoc="0" locked="0" layoutInCell="1" allowOverlap="1" wp14:anchorId="5A397954" wp14:editId="2E796C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9351B00" w14:textId="77777777" w:rsidR="000601EA" w:rsidRPr="00864CFD" w:rsidRDefault="000601EA" w:rsidP="00864CFD">
                            <w:pPr>
                              <w:rPr>
                                <w:noProof/>
                              </w:rPr>
                            </w:pPr>
                            <w:r w:rsidRPr="000601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3" type="#_x0000_t202" style="position:absolute;margin-left:0;margin-top:0;width:2in;height:2in;z-index:251669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" mv:complextextbox="1" filled="f" stroked="f">
                <v:textbox>
                  <w:txbxContent>
                    <w:p w14:paraId="09351B00" w14:textId="77777777" w:rsidR="000601EA" w:rsidRPr="00864CFD" w:rsidRDefault="000601EA" w:rsidP="00864CFD">
                      <w:pPr>
                        <w:rPr>
                          <w:noProof/>
                        </w:rPr>
                      </w:pPr>
                      <w:r w:rsidRPr="000601EA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83C89">
        <w:br w:type="page"/>
      </w:r>
      <w:r w:rsidR="00EE62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560" behindDoc="0" locked="0" layoutInCell="1" allowOverlap="1" wp14:anchorId="3A930FBA" wp14:editId="173ABFAA">
                <wp:simplePos x="0" y="0"/>
                <wp:positionH relativeFrom="page">
                  <wp:posOffset>3521710</wp:posOffset>
                </wp:positionH>
                <wp:positionV relativeFrom="page">
                  <wp:posOffset>539115</wp:posOffset>
                </wp:positionV>
                <wp:extent cx="5939790" cy="2246418"/>
                <wp:effectExtent l="0" t="0" r="0" b="0"/>
                <wp:wrapThrough wrapText="bothSides">
                  <wp:wrapPolygon edited="0">
                    <wp:start x="92" y="0"/>
                    <wp:lineTo x="92" y="21252"/>
                    <wp:lineTo x="21429" y="21252"/>
                    <wp:lineTo x="21429" y="0"/>
                    <wp:lineTo x="92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2246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EABA11A" w14:textId="12550660" w:rsidR="00EE6294" w:rsidRDefault="00EE6294" w:rsidP="00EE6294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E6294">
                              <w:rPr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“The International Baccalaureate program, in my eyes, was a pivotal part of both my personal and academic development. It armed me with the skills I needed to face not only my post-secondary education, </w:t>
                            </w:r>
                            <w:proofErr w:type="gramStart"/>
                            <w:r w:rsidRPr="00EE6294">
                              <w:rPr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>but</w:t>
                            </w:r>
                            <w:proofErr w:type="gramEnd"/>
                            <w:r w:rsidRPr="00EE6294">
                              <w:rPr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 many of life’s challenges. I can confidently say that I have absolutely no regrets in choosing to participate in the program, and I would not be the same person I am today without </w:t>
                            </w:r>
                            <w:proofErr w:type="gramStart"/>
                            <w:r w:rsidRPr="00EE6294">
                              <w:rPr>
                                <w:b/>
                                <w:bCs/>
                                <w:i/>
                                <w:color w:val="auto"/>
                                <w:sz w:val="28"/>
                                <w:szCs w:val="28"/>
                              </w:rPr>
                              <w:t>it.”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6294">
                              <w:rPr>
                                <w:b/>
                                <w:bCs/>
                                <w:color w:val="4D416C" w:themeColor="background2" w:themeShade="80"/>
                                <w:sz w:val="22"/>
                                <w:szCs w:val="22"/>
                              </w:rPr>
                              <w:t>–Alex Berryman</w:t>
                            </w:r>
                          </w:p>
                          <w:p w14:paraId="644ABDF0" w14:textId="77777777" w:rsidR="00EE6294" w:rsidRDefault="00EE6294" w:rsidP="00EE6294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E243608" w14:textId="32835A67" w:rsidR="00EE6294" w:rsidRPr="00EE6294" w:rsidRDefault="00EE6294" w:rsidP="00EE629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629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Alex Berryman was a part of the graduating class of 2011-2012, where he served as Vice-President of the Student Council and was member of numerous clubs and societies. Alex is currently studying at Carleton University in Ottawa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EA0C82" w14:textId="4566A712" w:rsidR="00EE6294" w:rsidRPr="00EE6294" w:rsidRDefault="00EE6294" w:rsidP="00E643D2">
                            <w:pPr>
                              <w:pStyle w:val="Default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277.3pt;margin-top:42.45pt;width:467.7pt;height:176.9pt;z-index:2516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" mv:complextextbox="1" filled="f" stroked="f">
                <v:textbox>
                  <w:txbxContent>
                    <w:p w14:paraId="6EABA11A" w14:textId="12550660" w:rsidR="00EE6294" w:rsidRDefault="00EE6294" w:rsidP="00EE6294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EE6294">
                        <w:rPr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 xml:space="preserve">“The International Baccalaureate program, in my eyes, was a pivotal part of both my personal and academic development. It armed me with the skills I needed to face not only my post-secondary education, </w:t>
                      </w:r>
                      <w:proofErr w:type="gramStart"/>
                      <w:r w:rsidRPr="00EE6294">
                        <w:rPr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>but</w:t>
                      </w:r>
                      <w:proofErr w:type="gramEnd"/>
                      <w:r w:rsidRPr="00EE6294">
                        <w:rPr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 xml:space="preserve"> many of life’s challenges. I can confidently say that I have absolutely no regrets in choosing to participate in the program, and I would not be the same person I am today without </w:t>
                      </w:r>
                      <w:proofErr w:type="gramStart"/>
                      <w:r w:rsidRPr="00EE6294">
                        <w:rPr>
                          <w:b/>
                          <w:bCs/>
                          <w:i/>
                          <w:color w:val="auto"/>
                          <w:sz w:val="28"/>
                          <w:szCs w:val="28"/>
                        </w:rPr>
                        <w:t>it.”</w:t>
                      </w:r>
                      <w:proofErr w:type="gramEnd"/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EE6294">
                        <w:rPr>
                          <w:b/>
                          <w:bCs/>
                          <w:color w:val="4D416C" w:themeColor="background2" w:themeShade="80"/>
                          <w:sz w:val="22"/>
                          <w:szCs w:val="22"/>
                        </w:rPr>
                        <w:t>–Alex Berryman</w:t>
                      </w:r>
                    </w:p>
                    <w:p w14:paraId="644ABDF0" w14:textId="77777777" w:rsidR="00EE6294" w:rsidRDefault="00EE6294" w:rsidP="00EE6294">
                      <w:pPr>
                        <w:pStyle w:val="Defaul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0E243608" w14:textId="32835A67" w:rsidR="00EE6294" w:rsidRPr="00EE6294" w:rsidRDefault="00EE6294" w:rsidP="00EE629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6294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Alex Berryman was a part of the graduating class of 2011-2012, where he served as Vice-President of the Student Council and was member of numerous clubs and societies. Alex is currently studying at Carleton University in Ottawa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29EA0C82" w14:textId="4566A712" w:rsidR="00EE6294" w:rsidRPr="00EE6294" w:rsidRDefault="00EE6294" w:rsidP="00E643D2">
                      <w:pPr>
                        <w:pStyle w:val="Default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25022">
        <w:rPr>
          <w:noProof/>
        </w:rPr>
        <mc:AlternateContent>
          <mc:Choice Requires="wps">
            <w:drawing>
              <wp:anchor distT="0" distB="0" distL="114300" distR="114300" simplePos="0" relativeHeight="251663512" behindDoc="0" locked="0" layoutInCell="1" allowOverlap="1" wp14:anchorId="11ACD8F5" wp14:editId="771D8834">
                <wp:simplePos x="0" y="0"/>
                <wp:positionH relativeFrom="page">
                  <wp:posOffset>3716655</wp:posOffset>
                </wp:positionH>
                <wp:positionV relativeFrom="page">
                  <wp:posOffset>6866255</wp:posOffset>
                </wp:positionV>
                <wp:extent cx="5561965" cy="474345"/>
                <wp:effectExtent l="0" t="0" r="0" b="8255"/>
                <wp:wrapThrough wrapText="bothSides">
                  <wp:wrapPolygon edited="0">
                    <wp:start x="99" y="0"/>
                    <wp:lineTo x="99" y="20819"/>
                    <wp:lineTo x="21405" y="20819"/>
                    <wp:lineTo x="21405" y="0"/>
                    <wp:lineTo x="99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96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110C8" w14:textId="133F03B5" w:rsidR="00F25022" w:rsidRPr="007D4491" w:rsidRDefault="00F25022">
                            <w:pPr>
                              <w:rPr>
                                <w:b/>
                                <w:color w:val="4D416C" w:themeColor="background2" w:themeShade="80"/>
                              </w:rPr>
                            </w:pPr>
                            <w:r w:rsidRPr="007D4491">
                              <w:rPr>
                                <w:b/>
                                <w:color w:val="4D416C" w:themeColor="background2" w:themeShade="80"/>
                              </w:rPr>
                              <w:t xml:space="preserve">We are proud to acknowledge the Rainbow District School Board and Laurentian University’s J. N. </w:t>
                            </w:r>
                            <w:proofErr w:type="spellStart"/>
                            <w:r w:rsidRPr="007D4491">
                              <w:rPr>
                                <w:b/>
                                <w:color w:val="4D416C" w:themeColor="background2" w:themeShade="80"/>
                              </w:rPr>
                              <w:t>Desmarais</w:t>
                            </w:r>
                            <w:proofErr w:type="spellEnd"/>
                            <w:r w:rsidRPr="007D4491">
                              <w:rPr>
                                <w:b/>
                                <w:color w:val="4D416C" w:themeColor="background2" w:themeShade="80"/>
                              </w:rPr>
                              <w:t xml:space="preserve"> Library as sponsors/partners of the IB </w:t>
                            </w:r>
                            <w:proofErr w:type="spellStart"/>
                            <w:r w:rsidRPr="007D4491">
                              <w:rPr>
                                <w:b/>
                                <w:color w:val="4D416C" w:themeColor="background2" w:themeShade="80"/>
                              </w:rPr>
                              <w:t>Programme</w:t>
                            </w:r>
                            <w:proofErr w:type="spellEnd"/>
                            <w:r w:rsidRPr="007D4491">
                              <w:rPr>
                                <w:b/>
                                <w:color w:val="4D416C" w:themeColor="background2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5" type="#_x0000_t202" style="position:absolute;margin-left:292.65pt;margin-top:540.65pt;width:437.95pt;height:37.35pt;z-index:25166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" mv:complextextbox="1" filled="f" stroked="f">
                <v:textbox>
                  <w:txbxContent>
                    <w:p w14:paraId="76D110C8" w14:textId="133F03B5" w:rsidR="00F25022" w:rsidRPr="007D4491" w:rsidRDefault="00F25022">
                      <w:pPr>
                        <w:rPr>
                          <w:b/>
                          <w:color w:val="4D416C" w:themeColor="background2" w:themeShade="80"/>
                        </w:rPr>
                      </w:pPr>
                      <w:r w:rsidRPr="007D4491">
                        <w:rPr>
                          <w:b/>
                          <w:color w:val="4D416C" w:themeColor="background2" w:themeShade="80"/>
                        </w:rPr>
                        <w:t xml:space="preserve">We are proud to acknowledge the Rainbow District School Board and Laurentian University’s J. N. </w:t>
                      </w:r>
                      <w:proofErr w:type="spellStart"/>
                      <w:r w:rsidRPr="007D4491">
                        <w:rPr>
                          <w:b/>
                          <w:color w:val="4D416C" w:themeColor="background2" w:themeShade="80"/>
                        </w:rPr>
                        <w:t>Desmarais</w:t>
                      </w:r>
                      <w:proofErr w:type="spellEnd"/>
                      <w:r w:rsidRPr="007D4491">
                        <w:rPr>
                          <w:b/>
                          <w:color w:val="4D416C" w:themeColor="background2" w:themeShade="80"/>
                        </w:rPr>
                        <w:t xml:space="preserve"> Library as sponsors/partners of the IB </w:t>
                      </w:r>
                      <w:proofErr w:type="spellStart"/>
                      <w:r w:rsidRPr="007D4491">
                        <w:rPr>
                          <w:b/>
                          <w:color w:val="4D416C" w:themeColor="background2" w:themeShade="80"/>
                        </w:rPr>
                        <w:t>Programme</w:t>
                      </w:r>
                      <w:proofErr w:type="spellEnd"/>
                      <w:r w:rsidRPr="007D4491">
                        <w:rPr>
                          <w:b/>
                          <w:color w:val="4D416C" w:themeColor="background2" w:themeShade="8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2DC9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47995B7" wp14:editId="073990C8">
                <wp:simplePos x="0" y="0"/>
                <wp:positionH relativeFrom="page">
                  <wp:posOffset>3477260</wp:posOffset>
                </wp:positionH>
                <wp:positionV relativeFrom="page">
                  <wp:posOffset>3885565</wp:posOffset>
                </wp:positionV>
                <wp:extent cx="2834640" cy="2980902"/>
                <wp:effectExtent l="0" t="0" r="0" b="16510"/>
                <wp:wrapTight wrapText="bothSides">
                  <wp:wrapPolygon edited="0">
                    <wp:start x="194" y="0"/>
                    <wp:lineTo x="194" y="21536"/>
                    <wp:lineTo x="21097" y="21536"/>
                    <wp:lineTo x="21097" y="0"/>
                    <wp:lineTo x="194" y="0"/>
                  </wp:wrapPolygon>
                </wp:wrapTight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980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0DB175" w14:textId="4F8E0A74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An international curriculum that is taken over two years in grades 11 and 12</w:t>
                            </w:r>
                          </w:p>
                          <w:p w14:paraId="38F2A418" w14:textId="577B39D8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 comprehensive pre-university course of study which is designed to meet the highest standards required by any secondary school student in the world</w:t>
                            </w:r>
                          </w:p>
                          <w:p w14:paraId="14E1A50A" w14:textId="669597E6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 classroom experience that promotes collegiality, open-mindedness and personal growth</w:t>
                            </w:r>
                          </w:p>
                          <w:p w14:paraId="58995D0D" w14:textId="77777777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Most universities grant advanced placement and first-year credits to IB diploma graduates</w:t>
                            </w:r>
                          </w:p>
                          <w:p w14:paraId="224BF824" w14:textId="50B211E7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In some cases, a full year of university standing is awarded</w:t>
                            </w:r>
                          </w:p>
                          <w:p w14:paraId="2805E77F" w14:textId="0D3F9657" w:rsidR="00F25022" w:rsidRDefault="00F25022" w:rsidP="00D352B9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Incremental scholarships based on </w:t>
                            </w:r>
                            <w:proofErr w:type="gramStart"/>
                            <w:r>
                              <w:t>diploma  points</w:t>
                            </w:r>
                            <w:proofErr w:type="gramEnd"/>
                            <w:r>
                              <w:t xml:space="preserve"> are awarded by most universities</w:t>
                            </w:r>
                          </w:p>
                          <w:p w14:paraId="0B2EB878" w14:textId="4F488047" w:rsidR="00F25022" w:rsidRDefault="00F25022" w:rsidP="001873B8">
                            <w:pPr>
                              <w:pStyle w:val="BodyText"/>
                              <w:ind w:left="360"/>
                            </w:pPr>
                          </w:p>
                          <w:p w14:paraId="5A65B71D" w14:textId="77777777" w:rsidR="00F25022" w:rsidRDefault="00F25022" w:rsidP="001873B8">
                            <w:pPr>
                              <w:pStyle w:val="BodyText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273.8pt;margin-top:305.95pt;width:223.2pt;height:234.7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" mv:complextextbox="1" filled="f" stroked="f">
                <v:textbox inset=",0,,0">
                  <w:txbxContent>
                    <w:p w14:paraId="060DB175" w14:textId="4F8E0A74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>An international curriculum that is taken over two years in grades 11 and 12</w:t>
                      </w:r>
                    </w:p>
                    <w:p w14:paraId="38F2A418" w14:textId="577B39D8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>A comprehensive pre-university course of study which is designed to meet the highest standards required by any secondary school student in the world</w:t>
                      </w:r>
                    </w:p>
                    <w:p w14:paraId="14E1A50A" w14:textId="669597E6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>A classroom experience that promotes collegiality, open-mindedness and personal growth</w:t>
                      </w:r>
                    </w:p>
                    <w:p w14:paraId="58995D0D" w14:textId="77777777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>Most universities grant advanced placement and first-year credits to IB diploma graduates</w:t>
                      </w:r>
                    </w:p>
                    <w:p w14:paraId="224BF824" w14:textId="50B211E7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>In some cases, a full year of university standing is awarded</w:t>
                      </w:r>
                    </w:p>
                    <w:p w14:paraId="2805E77F" w14:textId="0D3F9657" w:rsidR="00F25022" w:rsidRDefault="00F25022" w:rsidP="00D352B9">
                      <w:pPr>
                        <w:pStyle w:val="BodyText"/>
                        <w:numPr>
                          <w:ilvl w:val="0"/>
                          <w:numId w:val="7"/>
                        </w:numPr>
                      </w:pPr>
                      <w:r>
                        <w:t xml:space="preserve">Incremental scholarships based on </w:t>
                      </w:r>
                      <w:proofErr w:type="gramStart"/>
                      <w:r>
                        <w:t>diploma  points</w:t>
                      </w:r>
                      <w:proofErr w:type="gramEnd"/>
                      <w:r>
                        <w:t xml:space="preserve"> are awarded by most universities</w:t>
                      </w:r>
                    </w:p>
                    <w:p w14:paraId="0B2EB878" w14:textId="4F488047" w:rsidR="00F25022" w:rsidRDefault="00F25022" w:rsidP="001873B8">
                      <w:pPr>
                        <w:pStyle w:val="BodyText"/>
                        <w:ind w:left="360"/>
                      </w:pPr>
                    </w:p>
                    <w:p w14:paraId="5A65B71D" w14:textId="77777777" w:rsidR="00F25022" w:rsidRDefault="00F25022" w:rsidP="001873B8">
                      <w:pPr>
                        <w:pStyle w:val="BodyText"/>
                        <w:ind w:left="36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2DC9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A4EB2DF" wp14:editId="299C97C4">
                <wp:simplePos x="0" y="0"/>
                <wp:positionH relativeFrom="page">
                  <wp:posOffset>6537960</wp:posOffset>
                </wp:positionH>
                <wp:positionV relativeFrom="page">
                  <wp:posOffset>3885565</wp:posOffset>
                </wp:positionV>
                <wp:extent cx="2656840" cy="2794635"/>
                <wp:effectExtent l="0" t="0" r="0" b="24765"/>
                <wp:wrapTight wrapText="bothSides">
                  <wp:wrapPolygon edited="0">
                    <wp:start x="207" y="0"/>
                    <wp:lineTo x="207" y="21595"/>
                    <wp:lineTo x="21063" y="21595"/>
                    <wp:lineTo x="21063" y="0"/>
                    <wp:lineTo x="207" y="0"/>
                  </wp:wrapPolygon>
                </wp:wrapTight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79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4ED319" w14:textId="77777777" w:rsidR="00F25022" w:rsidRPr="00A86982" w:rsidRDefault="00F25022" w:rsidP="001873B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>Students who are committed to learning and who are interested in an academic challenge</w:t>
                            </w:r>
                          </w:p>
                          <w:p w14:paraId="6B050D6B" w14:textId="65CA18DE" w:rsidR="00F25022" w:rsidRPr="00A86982" w:rsidRDefault="00F25022" w:rsidP="001873B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Self-motivated and disciplined </w:t>
                            </w:r>
                            <w:r w:rsidR="00FA11FB">
                              <w:rPr>
                                <w:sz w:val="22"/>
                                <w:szCs w:val="22"/>
                              </w:rPr>
                              <w:t xml:space="preserve">learners </w:t>
                            </w:r>
                            <w:r w:rsidRPr="00A86982">
                              <w:rPr>
                                <w:sz w:val="22"/>
                                <w:szCs w:val="22"/>
                              </w:rPr>
                              <w:t>who have achieved a minimum of an overall 80% in their academic subjects</w:t>
                            </w:r>
                          </w:p>
                          <w:p w14:paraId="3BE0A993" w14:textId="77777777" w:rsidR="00F25022" w:rsidRPr="00A86982" w:rsidRDefault="00F25022" w:rsidP="001873B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 xml:space="preserve">Those who are looking for an enriching learning environment </w:t>
                            </w:r>
                          </w:p>
                          <w:p w14:paraId="34D63D40" w14:textId="77777777" w:rsidR="00F25022" w:rsidRDefault="00F25022" w:rsidP="001873B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86982">
                              <w:rPr>
                                <w:sz w:val="22"/>
                                <w:szCs w:val="22"/>
                              </w:rPr>
                              <w:t>Students who have demonstrated a strong commitment to learning and the discipline to succeed in a competitive world</w:t>
                            </w:r>
                          </w:p>
                          <w:p w14:paraId="13F13BAF" w14:textId="3F6345EF" w:rsidR="00F25022" w:rsidRPr="00A86982" w:rsidRDefault="00F25022" w:rsidP="001873B8">
                            <w:pPr>
                              <w:pStyle w:val="BodyText2"/>
                              <w:ind w:left="36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7DF23C" w14:textId="77777777" w:rsidR="00F25022" w:rsidRDefault="00F25022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7" type="#_x0000_t202" style="position:absolute;margin-left:514.8pt;margin-top:305.95pt;width:209.2pt;height:220.05pt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" mv:complextextbox="1" filled="f" stroked="f">
                <v:textbox inset=",0,,0">
                  <w:txbxContent>
                    <w:p w14:paraId="004ED319" w14:textId="77777777" w:rsidR="00F25022" w:rsidRPr="00A86982" w:rsidRDefault="00F25022" w:rsidP="001873B8">
                      <w:pPr>
                        <w:pStyle w:val="BodyText2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>Students who are committed to learning and who are interested in an academic challenge</w:t>
                      </w:r>
                    </w:p>
                    <w:p w14:paraId="6B050D6B" w14:textId="65CA18DE" w:rsidR="00F25022" w:rsidRPr="00A86982" w:rsidRDefault="00F25022" w:rsidP="001873B8">
                      <w:pPr>
                        <w:pStyle w:val="BodyText2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Self-motivated and disciplined </w:t>
                      </w:r>
                      <w:r w:rsidR="00FA11FB">
                        <w:rPr>
                          <w:sz w:val="22"/>
                          <w:szCs w:val="22"/>
                        </w:rPr>
                        <w:t xml:space="preserve">learners </w:t>
                      </w:r>
                      <w:r w:rsidRPr="00A86982">
                        <w:rPr>
                          <w:sz w:val="22"/>
                          <w:szCs w:val="22"/>
                        </w:rPr>
                        <w:t>who have achieved a minimum of an overall 80% in their academic subjects</w:t>
                      </w:r>
                    </w:p>
                    <w:p w14:paraId="3BE0A993" w14:textId="77777777" w:rsidR="00F25022" w:rsidRPr="00A86982" w:rsidRDefault="00F25022" w:rsidP="001873B8">
                      <w:pPr>
                        <w:pStyle w:val="BodyText2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 xml:space="preserve">Those who are looking for an enriching learning environment </w:t>
                      </w:r>
                    </w:p>
                    <w:p w14:paraId="34D63D40" w14:textId="77777777" w:rsidR="00F25022" w:rsidRDefault="00F25022" w:rsidP="001873B8">
                      <w:pPr>
                        <w:pStyle w:val="BodyText2"/>
                        <w:numPr>
                          <w:ilvl w:val="0"/>
                          <w:numId w:val="4"/>
                        </w:numPr>
                        <w:jc w:val="left"/>
                        <w:rPr>
                          <w:sz w:val="22"/>
                          <w:szCs w:val="22"/>
                        </w:rPr>
                      </w:pPr>
                      <w:r w:rsidRPr="00A86982">
                        <w:rPr>
                          <w:sz w:val="22"/>
                          <w:szCs w:val="22"/>
                        </w:rPr>
                        <w:t>Students who have demonstrated a strong commitment to learning and the discipline to succeed in a competitive world</w:t>
                      </w:r>
                    </w:p>
                    <w:p w14:paraId="13F13BAF" w14:textId="3F6345EF" w:rsidR="00F25022" w:rsidRPr="00A86982" w:rsidRDefault="00F25022" w:rsidP="001873B8">
                      <w:pPr>
                        <w:pStyle w:val="BodyText2"/>
                        <w:ind w:left="36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 w14:paraId="4B7DF23C" w14:textId="77777777" w:rsidR="00F25022" w:rsidRDefault="00F25022"/>
                  </w:txbxContent>
                </v:textbox>
                <w10:wrap type="tight" anchorx="page" anchory="page"/>
              </v:shape>
            </w:pict>
          </mc:Fallback>
        </mc:AlternateContent>
      </w:r>
      <w:r w:rsidR="001873B8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2E298DD0" wp14:editId="6DAE38B6">
                <wp:simplePos x="0" y="0"/>
                <wp:positionH relativeFrom="page">
                  <wp:posOffset>9461500</wp:posOffset>
                </wp:positionH>
                <wp:positionV relativeFrom="page">
                  <wp:posOffset>365125</wp:posOffset>
                </wp:positionV>
                <wp:extent cx="0" cy="2377440"/>
                <wp:effectExtent l="0" t="0" r="25400" b="3556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75pt" to="745pt,21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1873B8">
        <w:rPr>
          <w:noProof/>
        </w:rPr>
        <mc:AlternateContent>
          <mc:Choice Requires="wpg">
            <w:drawing>
              <wp:anchor distT="0" distB="0" distL="114300" distR="114300" simplePos="0" relativeHeight="251658336" behindDoc="0" locked="0" layoutInCell="1" allowOverlap="1" wp14:anchorId="707F0E9F" wp14:editId="768B401D">
                <wp:simplePos x="0" y="0"/>
                <wp:positionH relativeFrom="page">
                  <wp:posOffset>3383280</wp:posOffset>
                </wp:positionH>
                <wp:positionV relativeFrom="page">
                  <wp:posOffset>2742565</wp:posOffset>
                </wp:positionV>
                <wp:extent cx="6309360" cy="1005840"/>
                <wp:effectExtent l="0" t="0" r="15240" b="10160"/>
                <wp:wrapNone/>
                <wp:docPr id="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005840"/>
                          <a:chOff x="5328" y="4320"/>
                          <a:chExt cx="9936" cy="1584"/>
                        </a:xfrm>
                      </wpg:grpSpPr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328" y="4680"/>
                            <a:ext cx="9576" cy="122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904" y="432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5328" y="4320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6.4pt;margin-top:215.95pt;width:496.8pt;height:79.2pt;z-index:251658336;mso-position-horizontal-relative:page;mso-position-vertical-relative:page" coordorigin="5328,4320" coordsize="9936,15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">
                <v:rect id="Rectangle 27" o:spid="_x0000_s1027" style="position:absolute;left:5328;top:4680;width:9576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1WIwwAA&#10;ANsAAAAPAAAAZHJzL2Rvd25yZXYueG1sRI9Ba8JAEIXvBf/DMkJvdWOQUqKriCh48ZC06nXIjkkw&#10;Oxuya0z76zuHQm8zvDfvfbPajK5VA/Wh8WxgPktAEZfeNlwZ+Po8vH2AChHZYuuZDHxTgM168rLC&#10;zPon5zQUsVISwiFDA3WMXaZ1KGtyGGa+Ixbt5nuHUda+0rbHp4S7VqdJ8q4dNiwNNXa0q6m8Fw9n&#10;IN3Pf4pzes+LixsW2i3iNW9PxrxOx+0SVKQx/pv/ro9W8IVefpEB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o1WIwwAAANsAAAAPAAAAAAAAAAAAAAAAAJcCAABkcnMvZG93&#10;bnJldi54bWxQSwUGAAAAAAQABAD1AAAAhwMAAAAA&#10;" fillcolor="#4f446d [3215]" stroked="f" strokecolor="#4a7ebb" strokeweight="1.5pt">
                  <v:shadow opacity="22938f" mv:blur="38100f" offset="0,2pt"/>
                  <v:textbox inset=",7.2pt,,7.2pt"/>
                </v:rect>
                <v:rect id="Rectangle 29" o:spid="_x0000_s1028" style="position:absolute;left:14904;top:4320;width:36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cZxIwwAA&#10;ANsAAAAPAAAAZHJzL2Rvd25yZXYueG1sRE9NTwIxEL2T+B+aMfEmXYlRXChkQ5R4Ql0McJxsh+3K&#10;drppCyz/3pqYcJuX9znTeW9bcSIfGscKHoYZCOLK6YZrBd/rt/sxiBCRNbaOScGFAsxnN4Mp5tqd&#10;+YtOZaxFCuGQowITY5dLGSpDFsPQdcSJ2ztvMSboa6k9nlO4beUoy56kxYZTg8GOFoaqQ3m0Cl7b&#10;bWH85udx9SzL3Yv7rJcf20Kpu9u+mICI1Mer+N/9rtP8Efz9kg6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cZxIwwAAANsAAAAPAAAAAAAAAAAAAAAAAJcCAABkcnMvZG93&#10;bnJldi54bWxQSwUGAAAAAAQABAD1AAAAhwMAAAAA&#10;" fillcolor="#f90 [3204]" stroked="f" strokecolor="#4a7ebb" strokeweight="1.5pt">
                  <v:shadow opacity="22938f" mv:blur="38100f" offset="0,2pt"/>
                  <v:textbox inset=",7.2pt,,7.2pt"/>
                </v:rect>
                <v:line id="Line 35" o:spid="_x0000_s1029" style="position:absolute;visibility:visible;mso-wrap-style:square" from="5328,4320" to="15264,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Z9X8EAAADbAAAADwAAAGRycy9kb3ducmV2LnhtbERPTWsCMRC9F/wPYQRvmtVSqatR1CpI&#10;bYu1eh8242ZxM1k2Udd/3xSE3ubxPmcya2wprlT7wrGCfi8BQZw5XXCu4PCz7r6C8AFZY+mYFNzJ&#10;w2zaeppgqt2Nv+m6D7mIIexTVGBCqFIpfWbIou+5ijhyJ1dbDBHWudQ13mK4LeUgSYbSYsGxwWBF&#10;S0PZeX+xCnaYmKb4+FwdF7Kyo2z7/vbyNVSq027mYxCBmvAvfrg3Os5/hr9f4gFy+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Vn1fwQAAANsAAAAPAAAAAAAAAAAAAAAA&#10;AKECAABkcnMvZG93bnJldi54bWxQSwUGAAAAAAQABAD5AAAAjw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1873B8"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61B5C8C" wp14:editId="3F3D48AB">
                <wp:simplePos x="0" y="0"/>
                <wp:positionH relativeFrom="page">
                  <wp:posOffset>3477260</wp:posOffset>
                </wp:positionH>
                <wp:positionV relativeFrom="page">
                  <wp:posOffset>3016885</wp:posOffset>
                </wp:positionV>
                <wp:extent cx="5892800" cy="640080"/>
                <wp:effectExtent l="0" t="0" r="0" b="20320"/>
                <wp:wrapTight wrapText="bothSides">
                  <wp:wrapPolygon edited="0">
                    <wp:start x="93" y="0"/>
                    <wp:lineTo x="93" y="21429"/>
                    <wp:lineTo x="21414" y="21429"/>
                    <wp:lineTo x="21414" y="0"/>
                    <wp:lineTo x="93" y="0"/>
                  </wp:wrapPolygon>
                </wp:wrapTight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ECAF66" w14:textId="66FA4C03" w:rsidR="00F25022" w:rsidRPr="00B774D8" w:rsidRDefault="00AC3A7A" w:rsidP="003101C0">
                            <w:pPr>
                              <w:pStyle w:val="BlockText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 </w:t>
                            </w:r>
                            <w:r w:rsidR="00F25022" w:rsidRPr="00B774D8">
                              <w:rPr>
                                <w:i w:val="0"/>
                              </w:rPr>
                              <w:t>What will I s</w:t>
                            </w:r>
                            <w:r>
                              <w:rPr>
                                <w:i w:val="0"/>
                              </w:rPr>
                              <w:t xml:space="preserve">tudy in IB?                  </w:t>
                            </w:r>
                            <w:r w:rsidR="00F25022" w:rsidRPr="00B774D8">
                              <w:rPr>
                                <w:i w:val="0"/>
                              </w:rPr>
                              <w:t>Who Should Apply?</w:t>
                            </w:r>
                          </w:p>
                          <w:p w14:paraId="18BDB504" w14:textId="0867B9B4" w:rsidR="00F25022" w:rsidRPr="00B774D8" w:rsidRDefault="00AC3A7A" w:rsidP="003101C0">
                            <w:pPr>
                              <w:pStyle w:val="BlockText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 </w:t>
                            </w:r>
                            <w:r w:rsidR="00F25022" w:rsidRPr="00B774D8">
                              <w:rPr>
                                <w:i w:val="0"/>
                              </w:rPr>
                              <w:t>What are the benefits?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8" type="#_x0000_t202" style="position:absolute;margin-left:273.8pt;margin-top:237.55pt;width:464pt;height:50.4pt;z-index:251658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" filled="f" stroked="f">
                <v:textbox inset=",0,,0">
                  <w:txbxContent>
                    <w:p w14:paraId="29ECAF66" w14:textId="66FA4C03" w:rsidR="00F25022" w:rsidRPr="00B774D8" w:rsidRDefault="00AC3A7A" w:rsidP="003101C0">
                      <w:pPr>
                        <w:pStyle w:val="BlockText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 </w:t>
                      </w:r>
                      <w:r w:rsidR="00F25022" w:rsidRPr="00B774D8">
                        <w:rPr>
                          <w:i w:val="0"/>
                        </w:rPr>
                        <w:t>What will I s</w:t>
                      </w:r>
                      <w:r>
                        <w:rPr>
                          <w:i w:val="0"/>
                        </w:rPr>
                        <w:t xml:space="preserve">tudy in IB?                  </w:t>
                      </w:r>
                      <w:r w:rsidR="00F25022" w:rsidRPr="00B774D8">
                        <w:rPr>
                          <w:i w:val="0"/>
                        </w:rPr>
                        <w:t>Who Should Apply?</w:t>
                      </w:r>
                    </w:p>
                    <w:p w14:paraId="18BDB504" w14:textId="0867B9B4" w:rsidR="00F25022" w:rsidRPr="00B774D8" w:rsidRDefault="00AC3A7A" w:rsidP="003101C0">
                      <w:pPr>
                        <w:pStyle w:val="BlockText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 </w:t>
                      </w:r>
                      <w:r w:rsidR="00F25022" w:rsidRPr="00B774D8">
                        <w:rPr>
                          <w:i w:val="0"/>
                        </w:rPr>
                        <w:t>What are the benefits?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352B9">
        <w:rPr>
          <w:noProof/>
        </w:rPr>
        <w:drawing>
          <wp:anchor distT="0" distB="0" distL="118745" distR="118745" simplePos="0" relativeHeight="251658374" behindDoc="0" locked="0" layoutInCell="1" allowOverlap="1" wp14:anchorId="6B960396" wp14:editId="3CEF7E05">
            <wp:simplePos x="0" y="0"/>
            <wp:positionH relativeFrom="page">
              <wp:posOffset>513715</wp:posOffset>
            </wp:positionH>
            <wp:positionV relativeFrom="page">
              <wp:posOffset>5096510</wp:posOffset>
            </wp:positionV>
            <wp:extent cx="2195195" cy="2195195"/>
            <wp:effectExtent l="0" t="0" r="0" b="0"/>
            <wp:wrapTight wrapText="bothSides">
              <wp:wrapPolygon edited="0">
                <wp:start x="0" y="0"/>
                <wp:lineTo x="0" y="21244"/>
                <wp:lineTo x="21244" y="21244"/>
                <wp:lineTo x="21244" y="0"/>
                <wp:lineTo x="0" y="0"/>
              </wp:wrapPolygon>
            </wp:wrapTight>
            <wp:docPr id="6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ornerstone images:42-154849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5C2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5E4D7A3A" wp14:editId="04DB5715">
                <wp:simplePos x="0" y="0"/>
                <wp:positionH relativeFrom="page">
                  <wp:posOffset>502920</wp:posOffset>
                </wp:positionH>
                <wp:positionV relativeFrom="page">
                  <wp:posOffset>1016000</wp:posOffset>
                </wp:positionV>
                <wp:extent cx="2057400" cy="4013200"/>
                <wp:effectExtent l="0" t="0" r="0" b="0"/>
                <wp:wrapTight wrapText="bothSides">
                  <wp:wrapPolygon edited="0">
                    <wp:start x="267" y="0"/>
                    <wp:lineTo x="267" y="21463"/>
                    <wp:lineTo x="21067" y="21463"/>
                    <wp:lineTo x="21067" y="0"/>
                    <wp:lineTo x="267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483EDF" w14:textId="5A1E45AE" w:rsidR="00F25022" w:rsidRDefault="00F25022" w:rsidP="00CF15C2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A common, standardized curriculum recognized around the world for its </w:t>
                            </w:r>
                            <w:proofErr w:type="gramStart"/>
                            <w:r>
                              <w:t>high  international</w:t>
                            </w:r>
                            <w:proofErr w:type="gramEnd"/>
                            <w:r>
                              <w:t xml:space="preserve"> standards</w:t>
                            </w:r>
                          </w:p>
                          <w:p w14:paraId="5869A046" w14:textId="2BADDDB1" w:rsidR="00F25022" w:rsidRDefault="00F25022" w:rsidP="00CF15C2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An opportunity for mastery </w:t>
                            </w:r>
                            <w:proofErr w:type="gramStart"/>
                            <w:r>
                              <w:t>in  a</w:t>
                            </w:r>
                            <w:proofErr w:type="gramEnd"/>
                            <w:r>
                              <w:t xml:space="preserve"> diversity of subjects</w:t>
                            </w:r>
                          </w:p>
                          <w:p w14:paraId="116620F0" w14:textId="7825EFB3" w:rsidR="00F25022" w:rsidRDefault="00F25022" w:rsidP="00CF15C2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A rigorous academic </w:t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  <w:r>
                              <w:t xml:space="preserve"> that cultivates critical thinking, research, and community involvement</w:t>
                            </w:r>
                          </w:p>
                          <w:p w14:paraId="66E4F207" w14:textId="18FB16B3" w:rsidR="00F25022" w:rsidRDefault="00F25022" w:rsidP="00CF15C2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Balanced study in a variety of subjects which promotes international mindedness and mobility</w:t>
                            </w:r>
                          </w:p>
                          <w:p w14:paraId="164B9B11" w14:textId="6D889EAF" w:rsidR="00F25022" w:rsidRPr="00CF15C2" w:rsidRDefault="00F25022" w:rsidP="00CF15C2">
                            <w:pPr>
                              <w:pStyle w:val="BodyText3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F15C2">
                              <w:rPr>
                                <w:i/>
                                <w:sz w:val="28"/>
                                <w:szCs w:val="28"/>
                              </w:rPr>
                              <w:t>The IB Diploma is a symbol of academic integrity and intellectual promise.</w:t>
                            </w:r>
                          </w:p>
                          <w:p w14:paraId="31E02093" w14:textId="77777777" w:rsidR="00F25022" w:rsidRDefault="00F25022" w:rsidP="00CF15C2">
                            <w:pPr>
                              <w:pStyle w:val="BodyText3"/>
                              <w:ind w:left="360"/>
                            </w:pPr>
                          </w:p>
                          <w:p w14:paraId="2DEA84F2" w14:textId="41F7B616" w:rsidR="00F25022" w:rsidRDefault="00F25022" w:rsidP="00CF15C2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39.6pt;margin-top:80pt;width:162pt;height:316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" mv:complextextbox="1" filled="f" stroked="f">
                <v:textbox inset=",0,,0">
                  <w:txbxContent>
                    <w:p w14:paraId="21483EDF" w14:textId="5A1E45AE" w:rsidR="00F25022" w:rsidRDefault="00F25022" w:rsidP="00CF15C2">
                      <w:pPr>
                        <w:pStyle w:val="BodyText3"/>
                        <w:numPr>
                          <w:ilvl w:val="0"/>
                          <w:numId w:val="6"/>
                        </w:numPr>
                      </w:pPr>
                      <w:r>
                        <w:t xml:space="preserve">A common, standardized curriculum recognized around the world for its </w:t>
                      </w:r>
                      <w:proofErr w:type="gramStart"/>
                      <w:r>
                        <w:t>high  international</w:t>
                      </w:r>
                      <w:proofErr w:type="gramEnd"/>
                      <w:r>
                        <w:t xml:space="preserve"> standards</w:t>
                      </w:r>
                    </w:p>
                    <w:p w14:paraId="5869A046" w14:textId="2BADDDB1" w:rsidR="00F25022" w:rsidRDefault="00F25022" w:rsidP="00CF15C2">
                      <w:pPr>
                        <w:pStyle w:val="BodyText3"/>
                        <w:numPr>
                          <w:ilvl w:val="0"/>
                          <w:numId w:val="6"/>
                        </w:numPr>
                      </w:pPr>
                      <w:r>
                        <w:t xml:space="preserve">An opportunity for mastery </w:t>
                      </w:r>
                      <w:proofErr w:type="gramStart"/>
                      <w:r>
                        <w:t>in  a</w:t>
                      </w:r>
                      <w:proofErr w:type="gramEnd"/>
                      <w:r>
                        <w:t xml:space="preserve"> diversity of subjects</w:t>
                      </w:r>
                    </w:p>
                    <w:p w14:paraId="116620F0" w14:textId="7825EFB3" w:rsidR="00F25022" w:rsidRDefault="00F25022" w:rsidP="00CF15C2">
                      <w:pPr>
                        <w:pStyle w:val="BodyText3"/>
                        <w:numPr>
                          <w:ilvl w:val="0"/>
                          <w:numId w:val="6"/>
                        </w:numPr>
                      </w:pPr>
                      <w:r>
                        <w:t xml:space="preserve">A rigorous academic </w:t>
                      </w:r>
                      <w:proofErr w:type="spellStart"/>
                      <w:r>
                        <w:t>programme</w:t>
                      </w:r>
                      <w:proofErr w:type="spellEnd"/>
                      <w:r>
                        <w:t xml:space="preserve"> that cultivates critical thinking, research, and community involvement</w:t>
                      </w:r>
                    </w:p>
                    <w:p w14:paraId="66E4F207" w14:textId="18FB16B3" w:rsidR="00F25022" w:rsidRDefault="00F25022" w:rsidP="00CF15C2">
                      <w:pPr>
                        <w:pStyle w:val="BodyText3"/>
                        <w:numPr>
                          <w:ilvl w:val="0"/>
                          <w:numId w:val="6"/>
                        </w:numPr>
                        <w:pBdr>
                          <w:bottom w:val="single" w:sz="12" w:space="1" w:color="auto"/>
                        </w:pBdr>
                      </w:pPr>
                      <w:r>
                        <w:t>Balanced study in a variety of subjects which promotes international mindedness and mobility</w:t>
                      </w:r>
                    </w:p>
                    <w:p w14:paraId="164B9B11" w14:textId="6D889EAF" w:rsidR="00F25022" w:rsidRPr="00CF15C2" w:rsidRDefault="00F25022" w:rsidP="00CF15C2">
                      <w:pPr>
                        <w:pStyle w:val="BodyText3"/>
                        <w:rPr>
                          <w:i/>
                          <w:sz w:val="28"/>
                          <w:szCs w:val="28"/>
                        </w:rPr>
                      </w:pPr>
                      <w:r w:rsidRPr="00CF15C2">
                        <w:rPr>
                          <w:i/>
                          <w:sz w:val="28"/>
                          <w:szCs w:val="28"/>
                        </w:rPr>
                        <w:t>The IB Diploma is a symbol of academic integrity and intellectual promise.</w:t>
                      </w:r>
                    </w:p>
                    <w:p w14:paraId="31E02093" w14:textId="77777777" w:rsidR="00F25022" w:rsidRDefault="00F25022" w:rsidP="00CF15C2">
                      <w:pPr>
                        <w:pStyle w:val="BodyText3"/>
                        <w:ind w:left="360"/>
                      </w:pPr>
                    </w:p>
                    <w:p w14:paraId="2DEA84F2" w14:textId="41F7B616" w:rsidR="00F25022" w:rsidRDefault="00F25022" w:rsidP="00CF15C2">
                      <w:pPr>
                        <w:pStyle w:val="BodyText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C0C16" wp14:editId="6DA869E9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508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8pt;margin-top:28.8pt;width:208.8pt;height:36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" fillcolor="#4f446d [321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E09DB44" wp14:editId="70F41311">
                <wp:simplePos x="0" y="0"/>
                <wp:positionH relativeFrom="page">
                  <wp:posOffset>2656840</wp:posOffset>
                </wp:positionH>
                <wp:positionV relativeFrom="page">
                  <wp:posOffset>365760</wp:posOffset>
                </wp:positionV>
                <wp:extent cx="0" cy="7040880"/>
                <wp:effectExtent l="15240" t="10160" r="22860" b="228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5FD2BD4B" wp14:editId="5E8C6417">
                <wp:simplePos x="0" y="0"/>
                <wp:positionH relativeFrom="page">
                  <wp:posOffset>502920</wp:posOffset>
                </wp:positionH>
                <wp:positionV relativeFrom="page">
                  <wp:posOffset>539750</wp:posOffset>
                </wp:positionV>
                <wp:extent cx="2057400" cy="864235"/>
                <wp:effectExtent l="0" t="0" r="0" b="24765"/>
                <wp:wrapTight wrapText="bothSides">
                  <wp:wrapPolygon edited="0">
                    <wp:start x="267" y="0"/>
                    <wp:lineTo x="267" y="21584"/>
                    <wp:lineTo x="21067" y="21584"/>
                    <wp:lineTo x="21067" y="0"/>
                    <wp:lineTo x="267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BE66F2" w14:textId="0B50226B" w:rsidR="00F25022" w:rsidRDefault="00F25022" w:rsidP="00CF15C2">
                            <w:pPr>
                              <w:pStyle w:val="Heading1"/>
                              <w:jc w:val="center"/>
                            </w:pPr>
                            <w:r>
                              <w:t>What is IB?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39.6pt;margin-top:42.5pt;width:162pt;height:68.05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mSN/MCAABW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" filled="f" stroked="f">
                <v:textbox inset=",0,,0">
                  <w:txbxContent>
                    <w:p w14:paraId="5EBE66F2" w14:textId="0B50226B" w:rsidR="00F25022" w:rsidRDefault="00F25022" w:rsidP="00CF15C2">
                      <w:pPr>
                        <w:pStyle w:val="Heading1"/>
                        <w:jc w:val="center"/>
                      </w:pPr>
                      <w:r>
                        <w:t>What is IB?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01B17E8" wp14:editId="5045FAEC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2540" t="2540" r="0" b="0"/>
                <wp:wrapTight wrapText="bothSides">
                  <wp:wrapPolygon edited="0">
                    <wp:start x="-60" y="-60"/>
                    <wp:lineTo x="-60" y="21540"/>
                    <wp:lineTo x="21660" y="21540"/>
                    <wp:lineTo x="21660" y="-60"/>
                    <wp:lineTo x="-60" y="-60"/>
                  </wp:wrapPolygon>
                </wp:wrapTight>
                <wp:docPr id="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745.2pt;margin-top:565.2pt;width:18pt;height:18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" fillcolor="#4f446d [3215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3101C0" w:rsidSect="00E541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0D2BE" w14:textId="77777777" w:rsidR="00E30C6A" w:rsidRDefault="00E30C6A">
      <w:pPr>
        <w:spacing w:after="0"/>
      </w:pPr>
      <w:r>
        <w:separator/>
      </w:r>
    </w:p>
  </w:endnote>
  <w:endnote w:type="continuationSeparator" w:id="0">
    <w:p w14:paraId="4773027F" w14:textId="77777777" w:rsidR="00E30C6A" w:rsidRDefault="00E30C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ECCDA" w14:textId="77777777" w:rsidR="00F25022" w:rsidRDefault="00F2502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013C3" w14:textId="77777777" w:rsidR="00F25022" w:rsidRDefault="00F2502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9D5A1" w14:textId="77777777" w:rsidR="00F25022" w:rsidRDefault="00F2502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485AF" w14:textId="77777777" w:rsidR="00E30C6A" w:rsidRDefault="00E30C6A">
      <w:pPr>
        <w:spacing w:after="0"/>
      </w:pPr>
      <w:r>
        <w:separator/>
      </w:r>
    </w:p>
  </w:footnote>
  <w:footnote w:type="continuationSeparator" w:id="0">
    <w:p w14:paraId="0405A8E3" w14:textId="77777777" w:rsidR="00E30C6A" w:rsidRDefault="00E30C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4195E" w14:textId="77777777" w:rsidR="00F25022" w:rsidRDefault="00F250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78FCE" w14:textId="77777777" w:rsidR="00F25022" w:rsidRDefault="00F2502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4487B" w14:textId="77777777" w:rsidR="00F25022" w:rsidRDefault="00F2502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816A2"/>
    <w:multiLevelType w:val="multilevel"/>
    <w:tmpl w:val="46D014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167B4"/>
    <w:multiLevelType w:val="hybridMultilevel"/>
    <w:tmpl w:val="63C877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25B64"/>
    <w:multiLevelType w:val="hybridMultilevel"/>
    <w:tmpl w:val="0742B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007655"/>
    <w:multiLevelType w:val="hybridMultilevel"/>
    <w:tmpl w:val="FCEC9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136938"/>
    <w:multiLevelType w:val="hybridMultilevel"/>
    <w:tmpl w:val="AB824E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065F52"/>
    <w:multiLevelType w:val="hybridMultilevel"/>
    <w:tmpl w:val="46D014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B2078"/>
    <w:multiLevelType w:val="hybridMultilevel"/>
    <w:tmpl w:val="58EA6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3101C0"/>
    <w:rsid w:val="00007D92"/>
    <w:rsid w:val="000601EA"/>
    <w:rsid w:val="001873B8"/>
    <w:rsid w:val="002733F5"/>
    <w:rsid w:val="00280828"/>
    <w:rsid w:val="002D302E"/>
    <w:rsid w:val="003101C0"/>
    <w:rsid w:val="00352DC9"/>
    <w:rsid w:val="004C5809"/>
    <w:rsid w:val="00632A50"/>
    <w:rsid w:val="006C3FB7"/>
    <w:rsid w:val="00783C89"/>
    <w:rsid w:val="007843B2"/>
    <w:rsid w:val="007D4491"/>
    <w:rsid w:val="00867692"/>
    <w:rsid w:val="008A1F34"/>
    <w:rsid w:val="00906BA7"/>
    <w:rsid w:val="00A47ABF"/>
    <w:rsid w:val="00A86982"/>
    <w:rsid w:val="00A92B9F"/>
    <w:rsid w:val="00AB38B4"/>
    <w:rsid w:val="00AC3A7A"/>
    <w:rsid w:val="00B10C08"/>
    <w:rsid w:val="00B24290"/>
    <w:rsid w:val="00B774D8"/>
    <w:rsid w:val="00B85E8E"/>
    <w:rsid w:val="00C365EA"/>
    <w:rsid w:val="00CF15C2"/>
    <w:rsid w:val="00D352B9"/>
    <w:rsid w:val="00D40FC2"/>
    <w:rsid w:val="00DB4DF2"/>
    <w:rsid w:val="00E30C6A"/>
    <w:rsid w:val="00E42D0E"/>
    <w:rsid w:val="00E54199"/>
    <w:rsid w:val="00EE6294"/>
    <w:rsid w:val="00EE7751"/>
    <w:rsid w:val="00F25022"/>
    <w:rsid w:val="00F94F11"/>
    <w:rsid w:val="00FA11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C65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ody Text 2" w:uiPriority="99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rsid w:val="003101C0"/>
    <w:pPr>
      <w:ind w:left="720"/>
      <w:contextualSpacing/>
    </w:pPr>
  </w:style>
  <w:style w:type="character" w:styleId="Hyperlink">
    <w:name w:val="Hyperlink"/>
    <w:basedOn w:val="DefaultParagraphFont"/>
    <w:rsid w:val="00D352B9"/>
    <w:rPr>
      <w:color w:val="7D86C8" w:themeColor="hyperlink"/>
      <w:u w:val="single"/>
    </w:rPr>
  </w:style>
  <w:style w:type="character" w:styleId="FollowedHyperlink">
    <w:name w:val="FollowedHyperlink"/>
    <w:basedOn w:val="DefaultParagraphFont"/>
    <w:rsid w:val="00A92B9F"/>
    <w:rPr>
      <w:color w:val="6E7396" w:themeColor="followedHyperlink"/>
      <w:u w:val="single"/>
    </w:rPr>
  </w:style>
  <w:style w:type="paragraph" w:customStyle="1" w:styleId="Default">
    <w:name w:val="Default"/>
    <w:rsid w:val="00EE6294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ody Text 2" w:uiPriority="99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rsid w:val="003101C0"/>
    <w:pPr>
      <w:ind w:left="720"/>
      <w:contextualSpacing/>
    </w:pPr>
  </w:style>
  <w:style w:type="character" w:styleId="Hyperlink">
    <w:name w:val="Hyperlink"/>
    <w:basedOn w:val="DefaultParagraphFont"/>
    <w:rsid w:val="00D352B9"/>
    <w:rPr>
      <w:color w:val="7D86C8" w:themeColor="hyperlink"/>
      <w:u w:val="single"/>
    </w:rPr>
  </w:style>
  <w:style w:type="character" w:styleId="FollowedHyperlink">
    <w:name w:val="FollowedHyperlink"/>
    <w:basedOn w:val="DefaultParagraphFont"/>
    <w:rsid w:val="00A92B9F"/>
    <w:rPr>
      <w:color w:val="6E7396" w:themeColor="followedHyperlink"/>
      <w:u w:val="single"/>
    </w:rPr>
  </w:style>
  <w:style w:type="paragraph" w:customStyle="1" w:styleId="Default">
    <w:name w:val="Default"/>
    <w:rsid w:val="00EE6294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www.ibo.org" TargetMode="External"/><Relationship Id="rId12" Type="http://schemas.openxmlformats.org/officeDocument/2006/relationships/hyperlink" Target="http://www.ibo.org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Cornerstone Brochure">
      <a:dk1>
        <a:sysClr val="windowText" lastClr="000000"/>
      </a:dk1>
      <a:lt1>
        <a:sysClr val="window" lastClr="FFFFFF"/>
      </a:lt1>
      <a:dk2>
        <a:srgbClr val="4F446D"/>
      </a:dk2>
      <a:lt2>
        <a:srgbClr val="A499C1"/>
      </a:lt2>
      <a:accent1>
        <a:srgbClr val="FF9900"/>
      </a:accent1>
      <a:accent2>
        <a:srgbClr val="E83404"/>
      </a:accent2>
      <a:accent3>
        <a:srgbClr val="A7CE30"/>
      </a:accent3>
      <a:accent4>
        <a:srgbClr val="94B069"/>
      </a:accent4>
      <a:accent5>
        <a:srgbClr val="996699"/>
      </a:accent5>
      <a:accent6>
        <a:srgbClr val="C5C7D1"/>
      </a:accent6>
      <a:hlink>
        <a:srgbClr val="7D86C8"/>
      </a:hlink>
      <a:folHlink>
        <a:srgbClr val="6E7396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6</TotalTime>
  <Pages>2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RDSB Teacher</dc:creator>
  <cp:keywords/>
  <dc:description/>
  <cp:lastModifiedBy>RDSB User</cp:lastModifiedBy>
  <cp:revision>4</cp:revision>
  <cp:lastPrinted>2007-10-06T17:52:00Z</cp:lastPrinted>
  <dcterms:created xsi:type="dcterms:W3CDTF">2016-12-05T18:00:00Z</dcterms:created>
  <dcterms:modified xsi:type="dcterms:W3CDTF">2017-01-12T17:19:00Z</dcterms:modified>
  <cp:category/>
</cp:coreProperties>
</file>